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D676D" w:rsidRPr="001B50D7" w:rsidRDefault="006D676D" w:rsidP="00B24767">
      <w:pPr>
        <w:tabs>
          <w:tab w:val="right" w:pos="7088"/>
          <w:tab w:val="left" w:pos="7372"/>
        </w:tabs>
        <w:jc w:val="center"/>
        <w:rPr>
          <w:sz w:val="18"/>
          <w:szCs w:val="18"/>
        </w:rPr>
      </w:pPr>
      <w:r w:rsidRPr="001B50D7">
        <w:rPr>
          <w:sz w:val="18"/>
          <w:szCs w:val="18"/>
        </w:rPr>
        <w:tab/>
        <w:t xml:space="preserve">    </w:t>
      </w:r>
    </w:p>
    <w:tbl>
      <w:tblPr>
        <w:tblW w:w="10173" w:type="dxa"/>
        <w:tblLayout w:type="fixed"/>
        <w:tblLook w:val="04A0" w:firstRow="1" w:lastRow="0" w:firstColumn="1" w:lastColumn="0" w:noHBand="0" w:noVBand="1"/>
      </w:tblPr>
      <w:tblGrid>
        <w:gridCol w:w="5070"/>
        <w:gridCol w:w="1843"/>
        <w:gridCol w:w="3260"/>
      </w:tblGrid>
      <w:tr w:rsidR="006D676D" w:rsidRPr="008B6943" w:rsidTr="008B6943">
        <w:tc>
          <w:tcPr>
            <w:tcW w:w="5070" w:type="dxa"/>
            <w:shd w:val="clear" w:color="auto" w:fill="auto"/>
          </w:tcPr>
          <w:p w:rsidR="006D676D" w:rsidRPr="008B6943" w:rsidRDefault="006D676D" w:rsidP="00EB0DA9">
            <w:pPr>
              <w:rPr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auto"/>
          </w:tcPr>
          <w:p w:rsidR="006D676D" w:rsidRPr="008B6943" w:rsidRDefault="006D676D" w:rsidP="008B6943">
            <w:pPr>
              <w:tabs>
                <w:tab w:val="left" w:pos="1530"/>
              </w:tabs>
              <w:ind w:right="34"/>
              <w:jc w:val="right"/>
              <w:rPr>
                <w:b/>
                <w:szCs w:val="18"/>
              </w:rPr>
            </w:pPr>
            <w:r w:rsidRPr="008B6943">
              <w:rPr>
                <w:b/>
                <w:szCs w:val="18"/>
              </w:rPr>
              <w:t>Rathaus</w:t>
            </w:r>
          </w:p>
        </w:tc>
        <w:tc>
          <w:tcPr>
            <w:tcW w:w="3260" w:type="dxa"/>
            <w:shd w:val="clear" w:color="auto" w:fill="auto"/>
          </w:tcPr>
          <w:p w:rsidR="006D676D" w:rsidRPr="008B6943" w:rsidRDefault="006D676D" w:rsidP="008D400B">
            <w:pPr>
              <w:rPr>
                <w:b/>
                <w:szCs w:val="18"/>
              </w:rPr>
            </w:pPr>
            <w:r w:rsidRPr="008B6943">
              <w:rPr>
                <w:szCs w:val="18"/>
              </w:rPr>
              <w:t>Rathausstr. 5, 46519 Alpen</w:t>
            </w:r>
          </w:p>
        </w:tc>
      </w:tr>
      <w:tr w:rsidR="006D676D" w:rsidRPr="008B6943" w:rsidTr="008B6943">
        <w:tc>
          <w:tcPr>
            <w:tcW w:w="5070" w:type="dxa"/>
            <w:shd w:val="clear" w:color="auto" w:fill="auto"/>
          </w:tcPr>
          <w:p w:rsidR="006D676D" w:rsidRPr="008B6943" w:rsidRDefault="006D676D" w:rsidP="008B6943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8B6943">
              <w:rPr>
                <w:sz w:val="14"/>
                <w:szCs w:val="18"/>
              </w:rPr>
              <w:t xml:space="preserve">Gemeinde Alpen </w:t>
            </w:r>
            <w:r w:rsidRPr="008B6943">
              <w:rPr>
                <w:rFonts w:cs="Source Sans Pro"/>
                <w:sz w:val="14"/>
                <w:szCs w:val="18"/>
              </w:rPr>
              <w:t>·</w:t>
            </w:r>
            <w:r w:rsidRPr="008B6943">
              <w:rPr>
                <w:sz w:val="14"/>
                <w:szCs w:val="18"/>
              </w:rPr>
              <w:t xml:space="preserve"> Der Bürgermeister </w:t>
            </w:r>
            <w:r w:rsidRPr="008B6943">
              <w:rPr>
                <w:rFonts w:cs="Source Sans Pro"/>
                <w:sz w:val="14"/>
                <w:szCs w:val="18"/>
              </w:rPr>
              <w:t>·</w:t>
            </w:r>
            <w:r w:rsidRPr="008B6943">
              <w:rPr>
                <w:rFonts w:cs="MS Shell Dlg 2"/>
                <w:sz w:val="14"/>
                <w:szCs w:val="18"/>
              </w:rPr>
              <w:t xml:space="preserve"> </w:t>
            </w:r>
            <w:r w:rsidRPr="008B6943">
              <w:rPr>
                <w:sz w:val="14"/>
                <w:szCs w:val="18"/>
              </w:rPr>
              <w:t xml:space="preserve">Postfach 11 40 </w:t>
            </w:r>
            <w:r w:rsidRPr="008B6943">
              <w:rPr>
                <w:rFonts w:cs="Source Sans Pro"/>
                <w:sz w:val="14"/>
                <w:szCs w:val="18"/>
              </w:rPr>
              <w:t>·</w:t>
            </w:r>
            <w:r w:rsidRPr="008B6943">
              <w:rPr>
                <w:sz w:val="14"/>
                <w:szCs w:val="18"/>
              </w:rPr>
              <w:t xml:space="preserve"> 46515 Alpen</w:t>
            </w:r>
          </w:p>
        </w:tc>
        <w:tc>
          <w:tcPr>
            <w:tcW w:w="1843" w:type="dxa"/>
            <w:shd w:val="clear" w:color="auto" w:fill="auto"/>
          </w:tcPr>
          <w:p w:rsidR="006D676D" w:rsidRPr="008B6943" w:rsidRDefault="006D676D" w:rsidP="008B6943">
            <w:pPr>
              <w:tabs>
                <w:tab w:val="left" w:pos="1530"/>
              </w:tabs>
              <w:autoSpaceDE w:val="0"/>
              <w:autoSpaceDN w:val="0"/>
              <w:adjustRightInd w:val="0"/>
              <w:ind w:right="34"/>
              <w:jc w:val="right"/>
              <w:rPr>
                <w:b/>
                <w:szCs w:val="18"/>
              </w:rPr>
            </w:pPr>
            <w:r w:rsidRPr="008B6943">
              <w:rPr>
                <w:b/>
                <w:szCs w:val="18"/>
              </w:rPr>
              <w:t>Internet</w:t>
            </w:r>
          </w:p>
        </w:tc>
        <w:tc>
          <w:tcPr>
            <w:tcW w:w="3260" w:type="dxa"/>
            <w:shd w:val="clear" w:color="auto" w:fill="auto"/>
          </w:tcPr>
          <w:p w:rsidR="006D676D" w:rsidRPr="008B6943" w:rsidRDefault="006D676D" w:rsidP="008D400B">
            <w:pPr>
              <w:autoSpaceDE w:val="0"/>
              <w:autoSpaceDN w:val="0"/>
              <w:adjustRightInd w:val="0"/>
              <w:rPr>
                <w:szCs w:val="18"/>
              </w:rPr>
            </w:pPr>
            <w:r w:rsidRPr="008B6943">
              <w:rPr>
                <w:szCs w:val="18"/>
              </w:rPr>
              <w:t>www.alpen.de</w:t>
            </w:r>
          </w:p>
        </w:tc>
      </w:tr>
      <w:tr w:rsidR="006D676D" w:rsidRPr="008B6943" w:rsidTr="008B6943">
        <w:tc>
          <w:tcPr>
            <w:tcW w:w="5070" w:type="dxa"/>
            <w:shd w:val="clear" w:color="auto" w:fill="auto"/>
          </w:tcPr>
          <w:p w:rsidR="006D676D" w:rsidRPr="000137F0" w:rsidRDefault="006D676D" w:rsidP="002131CE"/>
        </w:tc>
        <w:tc>
          <w:tcPr>
            <w:tcW w:w="1843" w:type="dxa"/>
            <w:shd w:val="clear" w:color="auto" w:fill="auto"/>
          </w:tcPr>
          <w:p w:rsidR="006D676D" w:rsidRPr="008B6943" w:rsidRDefault="006D676D" w:rsidP="008B6943">
            <w:pPr>
              <w:tabs>
                <w:tab w:val="left" w:pos="1530"/>
              </w:tabs>
              <w:ind w:right="34"/>
              <w:jc w:val="right"/>
              <w:rPr>
                <w:rStyle w:val="Hyperlink"/>
                <w:color w:val="auto"/>
                <w:szCs w:val="18"/>
                <w:u w:val="none"/>
              </w:rPr>
            </w:pPr>
          </w:p>
        </w:tc>
        <w:tc>
          <w:tcPr>
            <w:tcW w:w="3260" w:type="dxa"/>
            <w:shd w:val="clear" w:color="auto" w:fill="auto"/>
          </w:tcPr>
          <w:p w:rsidR="006D676D" w:rsidRPr="008B6943" w:rsidRDefault="006D676D" w:rsidP="008D400B">
            <w:pPr>
              <w:rPr>
                <w:rStyle w:val="Hyperlink"/>
                <w:color w:val="auto"/>
                <w:szCs w:val="18"/>
                <w:u w:val="none"/>
              </w:rPr>
            </w:pPr>
          </w:p>
        </w:tc>
      </w:tr>
    </w:tbl>
    <w:p w:rsidR="006D676D" w:rsidRPr="008B6943" w:rsidRDefault="006D676D" w:rsidP="002131CE">
      <w:pPr>
        <w:rPr>
          <w:vanish/>
          <w:color w:val="FFFFFF"/>
          <w:sz w:val="2"/>
          <w:szCs w:val="2"/>
          <w:u w:val="single"/>
        </w:rPr>
        <w:sectPr w:rsidR="006D676D" w:rsidRPr="008B6943" w:rsidSect="006D676D">
          <w:headerReference w:type="first" r:id="rId8"/>
          <w:footerReference w:type="first" r:id="rId9"/>
          <w:pgSz w:w="11907" w:h="16840" w:code="9"/>
          <w:pgMar w:top="1985" w:right="567" w:bottom="2410" w:left="1474" w:header="851" w:footer="0" w:gutter="0"/>
          <w:paperSrc w:first="3" w:other="14"/>
          <w:pgNumType w:start="1"/>
          <w:cols w:space="720"/>
          <w:titlePg/>
          <w:docGrid w:linePitch="326"/>
        </w:sectPr>
      </w:pPr>
    </w:p>
    <w:tbl>
      <w:tblPr>
        <w:tblW w:w="10173" w:type="dxa"/>
        <w:tblLayout w:type="fixed"/>
        <w:tblLook w:val="04A0" w:firstRow="1" w:lastRow="0" w:firstColumn="1" w:lastColumn="0" w:noHBand="0" w:noVBand="1"/>
      </w:tblPr>
      <w:tblGrid>
        <w:gridCol w:w="5070"/>
        <w:gridCol w:w="1843"/>
        <w:gridCol w:w="3260"/>
      </w:tblGrid>
      <w:tr w:rsidR="006D676D" w:rsidRPr="008B6943" w:rsidTr="008B6943">
        <w:trPr>
          <w:hidden/>
        </w:trPr>
        <w:tc>
          <w:tcPr>
            <w:tcW w:w="5070" w:type="dxa"/>
            <w:vMerge w:val="restart"/>
            <w:shd w:val="clear" w:color="auto" w:fill="auto"/>
          </w:tcPr>
          <w:p w:rsidR="006D676D" w:rsidRPr="008B6943" w:rsidRDefault="006D676D" w:rsidP="002131CE">
            <w:pPr>
              <w:rPr>
                <w:vanish/>
                <w:color w:val="FFFFFF"/>
              </w:rPr>
            </w:pPr>
            <w:r w:rsidRPr="008B6943">
              <w:rPr>
                <w:rStyle w:val="Platzhaltertext"/>
                <w:vanish/>
                <w:color w:val="FFFFFF"/>
                <w:sz w:val="2"/>
                <w:szCs w:val="2"/>
              </w:rPr>
              <w:lastRenderedPageBreak/>
              <w:t>Klicken Sie hier, um Text einzugeben.</w:t>
            </w:r>
          </w:p>
          <w:p w:rsidR="006D676D" w:rsidRDefault="00D73912" w:rsidP="005A4B5A">
            <w:pPr>
              <w:rPr>
                <w:rStyle w:val="Platzhaltertext"/>
              </w:rPr>
            </w:pPr>
            <w:sdt>
              <w:sdtPr>
                <w:rPr>
                  <w:rStyle w:val="CDAlpen"/>
                </w:rPr>
                <w:id w:val="508184579"/>
                <w:placeholder>
                  <w:docPart w:val="4FCD94BAEBA743638FB233DA9E1CA8F5"/>
                </w:placeholder>
                <w:showingPlcHdr/>
                <w:text/>
              </w:sdtPr>
              <w:sdtEndPr>
                <w:rPr>
                  <w:rStyle w:val="Absatz-Standardschriftart"/>
                </w:rPr>
              </w:sdtEndPr>
              <w:sdtContent>
                <w:r w:rsidR="006D676D" w:rsidRPr="00803BCD">
                  <w:rPr>
                    <w:rStyle w:val="Platzhaltertext"/>
                    <w:vanish/>
                  </w:rPr>
                  <w:t>Klicken Sie hier, um Text einzugeben.</w:t>
                </w:r>
              </w:sdtContent>
            </w:sdt>
            <w:r w:rsidR="006D676D" w:rsidRPr="008B6943">
              <w:rPr>
                <w:rStyle w:val="Platzhaltertext"/>
                <w:vanish/>
              </w:rPr>
              <w:t xml:space="preserve"> </w:t>
            </w:r>
          </w:p>
          <w:p w:rsidR="006D676D" w:rsidRDefault="00D73912" w:rsidP="00DE22B4">
            <w:pPr>
              <w:rPr>
                <w:rStyle w:val="Platzhaltertext"/>
              </w:rPr>
            </w:pPr>
            <w:sdt>
              <w:sdtPr>
                <w:rPr>
                  <w:rStyle w:val="CDAlpen"/>
                </w:rPr>
                <w:id w:val="723640632"/>
                <w:placeholder>
                  <w:docPart w:val="82C9747E1DE24422AA5A5D32507E3792"/>
                </w:placeholder>
                <w:showingPlcHdr/>
                <w:text/>
              </w:sdtPr>
              <w:sdtEndPr>
                <w:rPr>
                  <w:rStyle w:val="Absatz-Standardschriftart"/>
                </w:rPr>
              </w:sdtEndPr>
              <w:sdtContent>
                <w:r w:rsidR="006D676D" w:rsidRPr="00803BCD">
                  <w:rPr>
                    <w:rStyle w:val="Platzhaltertext"/>
                    <w:vanish/>
                  </w:rPr>
                  <w:t>Klicken Sie hier, um Text einzugeben.</w:t>
                </w:r>
              </w:sdtContent>
            </w:sdt>
            <w:r w:rsidR="006D676D" w:rsidRPr="008B6943">
              <w:rPr>
                <w:rStyle w:val="Platzhaltertext"/>
                <w:vanish/>
              </w:rPr>
              <w:t xml:space="preserve"> </w:t>
            </w:r>
          </w:p>
          <w:p w:rsidR="006D676D" w:rsidRDefault="00D73912" w:rsidP="00DE22B4">
            <w:pPr>
              <w:rPr>
                <w:rStyle w:val="Platzhaltertext"/>
              </w:rPr>
            </w:pPr>
            <w:sdt>
              <w:sdtPr>
                <w:rPr>
                  <w:rStyle w:val="CDAlpen"/>
                </w:rPr>
                <w:id w:val="684951465"/>
                <w:placeholder>
                  <w:docPart w:val="1CA890289BFC464E857D1E9ADCAAA21E"/>
                </w:placeholder>
                <w:showingPlcHdr/>
                <w:text/>
              </w:sdtPr>
              <w:sdtEndPr>
                <w:rPr>
                  <w:rStyle w:val="Absatz-Standardschriftart"/>
                </w:rPr>
              </w:sdtEndPr>
              <w:sdtContent>
                <w:r w:rsidR="006D676D" w:rsidRPr="00803BCD">
                  <w:rPr>
                    <w:rStyle w:val="Platzhaltertext"/>
                    <w:vanish/>
                  </w:rPr>
                  <w:t>Klicken Sie hier, um Text einzugeben.</w:t>
                </w:r>
              </w:sdtContent>
            </w:sdt>
            <w:r w:rsidR="006D676D" w:rsidRPr="008B6943">
              <w:rPr>
                <w:rStyle w:val="Platzhaltertext"/>
                <w:vanish/>
              </w:rPr>
              <w:t xml:space="preserve"> </w:t>
            </w:r>
          </w:p>
          <w:p w:rsidR="006D676D" w:rsidRDefault="00D73912" w:rsidP="00DE22B4">
            <w:pPr>
              <w:rPr>
                <w:rStyle w:val="Platzhaltertext"/>
              </w:rPr>
            </w:pPr>
            <w:sdt>
              <w:sdtPr>
                <w:rPr>
                  <w:rStyle w:val="CDAlpen"/>
                </w:rPr>
                <w:id w:val="-951785388"/>
                <w:placeholder>
                  <w:docPart w:val="8657AD79EF564A929069FEE2D20583C8"/>
                </w:placeholder>
                <w:showingPlcHdr/>
                <w:text/>
              </w:sdtPr>
              <w:sdtEndPr>
                <w:rPr>
                  <w:rStyle w:val="Absatz-Standardschriftart"/>
                </w:rPr>
              </w:sdtEndPr>
              <w:sdtContent>
                <w:r w:rsidR="006D676D" w:rsidRPr="00803BCD">
                  <w:rPr>
                    <w:rStyle w:val="Platzhaltertext"/>
                    <w:vanish/>
                  </w:rPr>
                  <w:t>Klicken Sie hier, um Text einzugeben.</w:t>
                </w:r>
              </w:sdtContent>
            </w:sdt>
            <w:r w:rsidR="006D676D" w:rsidRPr="008B6943">
              <w:rPr>
                <w:rStyle w:val="Platzhaltertext"/>
                <w:vanish/>
              </w:rPr>
              <w:t xml:space="preserve"> </w:t>
            </w:r>
          </w:p>
          <w:p w:rsidR="006D676D" w:rsidRDefault="00D73912" w:rsidP="00DE22B4">
            <w:pPr>
              <w:rPr>
                <w:rStyle w:val="Platzhaltertext"/>
              </w:rPr>
            </w:pPr>
            <w:sdt>
              <w:sdtPr>
                <w:rPr>
                  <w:rStyle w:val="CDAlpen"/>
                </w:rPr>
                <w:id w:val="1745062437"/>
                <w:placeholder>
                  <w:docPart w:val="38CC0B96578446C09570B8FBF049E872"/>
                </w:placeholder>
                <w:showingPlcHdr/>
                <w:text/>
              </w:sdtPr>
              <w:sdtEndPr>
                <w:rPr>
                  <w:rStyle w:val="Absatz-Standardschriftart"/>
                </w:rPr>
              </w:sdtEndPr>
              <w:sdtContent>
                <w:r w:rsidR="006D676D" w:rsidRPr="00803BCD">
                  <w:rPr>
                    <w:rStyle w:val="Platzhaltertext"/>
                    <w:vanish/>
                  </w:rPr>
                  <w:t>Klicken Sie hier, um Text einzugeben.</w:t>
                </w:r>
              </w:sdtContent>
            </w:sdt>
            <w:r w:rsidR="006D676D" w:rsidRPr="008B6943">
              <w:rPr>
                <w:rStyle w:val="Platzhaltertext"/>
                <w:vanish/>
              </w:rPr>
              <w:t xml:space="preserve"> </w:t>
            </w:r>
          </w:p>
          <w:p w:rsidR="006D676D" w:rsidRDefault="00D73912" w:rsidP="00DE22B4">
            <w:pPr>
              <w:rPr>
                <w:rStyle w:val="Platzhaltertext"/>
              </w:rPr>
            </w:pPr>
            <w:sdt>
              <w:sdtPr>
                <w:rPr>
                  <w:rStyle w:val="CDAlpen"/>
                </w:rPr>
                <w:id w:val="-411701487"/>
                <w:placeholder>
                  <w:docPart w:val="D87DE5DC8B71402F9B4F3B43529F23BC"/>
                </w:placeholder>
                <w:showingPlcHdr/>
                <w:text/>
              </w:sdtPr>
              <w:sdtEndPr>
                <w:rPr>
                  <w:rStyle w:val="Absatz-Standardschriftart"/>
                </w:rPr>
              </w:sdtEndPr>
              <w:sdtContent>
                <w:r w:rsidR="006D676D" w:rsidRPr="00803BCD">
                  <w:rPr>
                    <w:rStyle w:val="Platzhaltertext"/>
                    <w:vanish/>
                  </w:rPr>
                  <w:t>Klicken Sie hier, um Text einzugeben.</w:t>
                </w:r>
              </w:sdtContent>
            </w:sdt>
            <w:r w:rsidR="006D676D" w:rsidRPr="008B6943">
              <w:rPr>
                <w:rStyle w:val="Platzhaltertext"/>
                <w:vanish/>
              </w:rPr>
              <w:t xml:space="preserve"> </w:t>
            </w:r>
          </w:p>
          <w:p w:rsidR="006D676D" w:rsidRDefault="00D73912" w:rsidP="00DE22B4">
            <w:pPr>
              <w:rPr>
                <w:rStyle w:val="Platzhaltertext"/>
              </w:rPr>
            </w:pPr>
            <w:sdt>
              <w:sdtPr>
                <w:rPr>
                  <w:rStyle w:val="CDAlpen"/>
                </w:rPr>
                <w:id w:val="-1368127843"/>
                <w:placeholder>
                  <w:docPart w:val="8BC3480CB3CE4682A0627E5DEA174392"/>
                </w:placeholder>
                <w:showingPlcHdr/>
                <w:text/>
              </w:sdtPr>
              <w:sdtEndPr>
                <w:rPr>
                  <w:rStyle w:val="Absatz-Standardschriftart"/>
                </w:rPr>
              </w:sdtEndPr>
              <w:sdtContent>
                <w:r w:rsidR="006D676D" w:rsidRPr="00803BCD">
                  <w:rPr>
                    <w:rStyle w:val="Platzhaltertext"/>
                    <w:vanish/>
                  </w:rPr>
                  <w:t>Klicken Sie hier, um Text einzugeben.</w:t>
                </w:r>
              </w:sdtContent>
            </w:sdt>
            <w:r w:rsidR="006D676D" w:rsidRPr="008B6943">
              <w:rPr>
                <w:rStyle w:val="Platzhaltertext"/>
                <w:vanish/>
              </w:rPr>
              <w:t xml:space="preserve"> </w:t>
            </w:r>
          </w:p>
          <w:p w:rsidR="006D676D" w:rsidRPr="002131CE" w:rsidRDefault="006D676D" w:rsidP="005A4B5A"/>
        </w:tc>
        <w:tc>
          <w:tcPr>
            <w:tcW w:w="1843" w:type="dxa"/>
            <w:shd w:val="clear" w:color="auto" w:fill="auto"/>
          </w:tcPr>
          <w:p w:rsidR="006D676D" w:rsidRPr="008B6943" w:rsidRDefault="006D676D" w:rsidP="008B6943">
            <w:pPr>
              <w:tabs>
                <w:tab w:val="left" w:pos="1530"/>
              </w:tabs>
              <w:ind w:right="34"/>
              <w:jc w:val="right"/>
              <w:rPr>
                <w:szCs w:val="18"/>
              </w:rPr>
            </w:pPr>
            <w:r w:rsidRPr="008B6943">
              <w:rPr>
                <w:b/>
                <w:szCs w:val="18"/>
              </w:rPr>
              <w:t>Fachbereich</w:t>
            </w:r>
          </w:p>
        </w:tc>
        <w:tc>
          <w:tcPr>
            <w:tcW w:w="3260" w:type="dxa"/>
            <w:shd w:val="clear" w:color="auto" w:fill="auto"/>
          </w:tcPr>
          <w:p w:rsidR="006D676D" w:rsidRPr="008B6943" w:rsidRDefault="00D73912" w:rsidP="007B5F46">
            <w:pPr>
              <w:ind w:right="-199"/>
              <w:rPr>
                <w:szCs w:val="18"/>
              </w:rPr>
            </w:pPr>
            <w:sdt>
              <w:sdtPr>
                <w:rPr>
                  <w:rStyle w:val="CDAlpen"/>
                </w:rPr>
                <w:id w:val="1415891779"/>
                <w:placeholder>
                  <w:docPart w:val="550F1DE2F14547918AF473A5668C16A9"/>
                </w:placeholder>
                <w:text/>
              </w:sdtPr>
              <w:sdtEndPr>
                <w:rPr>
                  <w:rStyle w:val="Absatz-Standardschriftart"/>
                </w:rPr>
              </w:sdtEndPr>
              <w:sdtContent>
                <w:r w:rsidR="007B5F46">
                  <w:rPr>
                    <w:rStyle w:val="CDAlpen"/>
                  </w:rPr>
                  <w:t>Finanzmanagement und Wirtschaftsförderung</w:t>
                </w:r>
              </w:sdtContent>
            </w:sdt>
          </w:p>
        </w:tc>
      </w:tr>
      <w:tr w:rsidR="006D676D" w:rsidRPr="008B6943" w:rsidTr="008B6943">
        <w:tc>
          <w:tcPr>
            <w:tcW w:w="5070" w:type="dxa"/>
            <w:vMerge/>
            <w:shd w:val="clear" w:color="auto" w:fill="auto"/>
          </w:tcPr>
          <w:p w:rsidR="006D676D" w:rsidRPr="008B6943" w:rsidRDefault="006D676D" w:rsidP="00EB0DA9">
            <w:pPr>
              <w:rPr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auto"/>
          </w:tcPr>
          <w:p w:rsidR="006D676D" w:rsidRPr="008B6943" w:rsidRDefault="006D676D" w:rsidP="008B6943">
            <w:pPr>
              <w:tabs>
                <w:tab w:val="left" w:pos="1530"/>
              </w:tabs>
              <w:ind w:right="34"/>
              <w:jc w:val="right"/>
              <w:rPr>
                <w:szCs w:val="18"/>
              </w:rPr>
            </w:pPr>
            <w:r w:rsidRPr="008B6943">
              <w:rPr>
                <w:b/>
                <w:szCs w:val="18"/>
              </w:rPr>
              <w:t>Auskunft erteilt</w:t>
            </w:r>
          </w:p>
        </w:tc>
        <w:tc>
          <w:tcPr>
            <w:tcW w:w="3260" w:type="dxa"/>
            <w:shd w:val="clear" w:color="auto" w:fill="auto"/>
          </w:tcPr>
          <w:p w:rsidR="006D676D" w:rsidRPr="008B6943" w:rsidRDefault="00D73912" w:rsidP="007B5F46">
            <w:pPr>
              <w:ind w:right="-199"/>
              <w:rPr>
                <w:szCs w:val="18"/>
              </w:rPr>
            </w:pPr>
            <w:sdt>
              <w:sdtPr>
                <w:rPr>
                  <w:rStyle w:val="CDAlpen"/>
                </w:rPr>
                <w:id w:val="-1299914826"/>
                <w:placeholder>
                  <w:docPart w:val="BE98C3D648A24449B0B7332D3EE5B25B"/>
                </w:placeholder>
                <w:showingPlcHdr/>
                <w:text/>
              </w:sdtPr>
              <w:sdtEndPr>
                <w:rPr>
                  <w:rStyle w:val="Absatz-Standardschriftart"/>
                </w:rPr>
              </w:sdtEndPr>
              <w:sdtContent>
                <w:r w:rsidR="007B5F46" w:rsidRPr="00803BCD">
                  <w:rPr>
                    <w:rStyle w:val="Platzhaltertext"/>
                    <w:vanish/>
                  </w:rPr>
                  <w:t>Klicken Sie hier, um Text einzugeben.</w:t>
                </w:r>
              </w:sdtContent>
            </w:sdt>
          </w:p>
        </w:tc>
      </w:tr>
      <w:tr w:rsidR="006D676D" w:rsidRPr="008B6943" w:rsidTr="008B6943">
        <w:tc>
          <w:tcPr>
            <w:tcW w:w="5070" w:type="dxa"/>
            <w:vMerge/>
            <w:shd w:val="clear" w:color="auto" w:fill="auto"/>
          </w:tcPr>
          <w:p w:rsidR="006D676D" w:rsidRPr="008B6943" w:rsidRDefault="006D676D" w:rsidP="00EB0DA9">
            <w:pPr>
              <w:rPr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auto"/>
          </w:tcPr>
          <w:p w:rsidR="006D676D" w:rsidRPr="008B6943" w:rsidRDefault="006D676D" w:rsidP="008B6943">
            <w:pPr>
              <w:tabs>
                <w:tab w:val="left" w:pos="1530"/>
              </w:tabs>
              <w:ind w:right="34"/>
              <w:jc w:val="right"/>
              <w:rPr>
                <w:szCs w:val="18"/>
              </w:rPr>
            </w:pPr>
            <w:r w:rsidRPr="008B6943">
              <w:rPr>
                <w:b/>
                <w:szCs w:val="18"/>
              </w:rPr>
              <w:t>E-Mail</w:t>
            </w:r>
          </w:p>
        </w:tc>
        <w:tc>
          <w:tcPr>
            <w:tcW w:w="3260" w:type="dxa"/>
            <w:shd w:val="clear" w:color="auto" w:fill="auto"/>
          </w:tcPr>
          <w:p w:rsidR="006D676D" w:rsidRPr="008B6943" w:rsidRDefault="00D73912" w:rsidP="00D94574">
            <w:pPr>
              <w:ind w:right="-340"/>
              <w:rPr>
                <w:szCs w:val="18"/>
              </w:rPr>
            </w:pPr>
            <w:sdt>
              <w:sdtPr>
                <w:rPr>
                  <w:rStyle w:val="CDAlpen"/>
                </w:rPr>
                <w:id w:val="-414399392"/>
                <w:placeholder>
                  <w:docPart w:val="A4E84AB55EF44AA089AA475B12547E6E"/>
                </w:placeholder>
                <w:text/>
              </w:sdtPr>
              <w:sdtEndPr>
                <w:rPr>
                  <w:rStyle w:val="Absatz-Standardschriftart"/>
                </w:rPr>
              </w:sdtEndPr>
              <w:sdtContent>
                <w:r w:rsidR="00D94574">
                  <w:rPr>
                    <w:rStyle w:val="CDAlpen"/>
                  </w:rPr>
                  <w:t>steuern@alpen.de</w:t>
                </w:r>
              </w:sdtContent>
            </w:sdt>
          </w:p>
        </w:tc>
      </w:tr>
      <w:tr w:rsidR="006D676D" w:rsidRPr="008B6943" w:rsidTr="008B6943">
        <w:tc>
          <w:tcPr>
            <w:tcW w:w="5070" w:type="dxa"/>
            <w:vMerge/>
            <w:shd w:val="clear" w:color="auto" w:fill="auto"/>
          </w:tcPr>
          <w:p w:rsidR="006D676D" w:rsidRPr="008B6943" w:rsidRDefault="006D676D" w:rsidP="00EB0DA9">
            <w:pPr>
              <w:rPr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auto"/>
          </w:tcPr>
          <w:p w:rsidR="006D676D" w:rsidRPr="008B6943" w:rsidRDefault="006D676D" w:rsidP="008B6943">
            <w:pPr>
              <w:tabs>
                <w:tab w:val="left" w:pos="1530"/>
              </w:tabs>
              <w:ind w:right="34"/>
              <w:jc w:val="right"/>
              <w:rPr>
                <w:szCs w:val="18"/>
              </w:rPr>
            </w:pPr>
            <w:r w:rsidRPr="008B6943">
              <w:rPr>
                <w:b/>
                <w:szCs w:val="18"/>
              </w:rPr>
              <w:t>Telefon</w:t>
            </w:r>
          </w:p>
        </w:tc>
        <w:tc>
          <w:tcPr>
            <w:tcW w:w="3260" w:type="dxa"/>
            <w:shd w:val="clear" w:color="auto" w:fill="auto"/>
          </w:tcPr>
          <w:p w:rsidR="006D676D" w:rsidRPr="008B6943" w:rsidRDefault="00FD3B5E" w:rsidP="00FD3B5E">
            <w:pPr>
              <w:rPr>
                <w:szCs w:val="18"/>
              </w:rPr>
            </w:pPr>
            <w:r>
              <w:rPr>
                <w:rStyle w:val="CDAlpen"/>
              </w:rPr>
              <w:t>02802</w:t>
            </w:r>
            <w:bookmarkStart w:id="0" w:name="_GoBack"/>
            <w:bookmarkEnd w:id="0"/>
            <w:r>
              <w:rPr>
                <w:rStyle w:val="CDAlpen"/>
              </w:rPr>
              <w:t xml:space="preserve"> 912-</w:t>
            </w:r>
            <w:sdt>
              <w:sdtPr>
                <w:rPr>
                  <w:rStyle w:val="CDAlpen"/>
                </w:rPr>
                <w:id w:val="198357308"/>
                <w:placeholder>
                  <w:docPart w:val="082CE54E2E0D4167830D5C25F66DC882"/>
                </w:placeholder>
                <w:text/>
              </w:sdtPr>
              <w:sdtEndPr>
                <w:rPr>
                  <w:rStyle w:val="Absatz-Standardschriftart"/>
                </w:rPr>
              </w:sdtEndPr>
              <w:sdtContent>
                <w:r>
                  <w:rPr>
                    <w:rStyle w:val="CDAlpen"/>
                  </w:rPr>
                  <w:t>845</w:t>
                </w:r>
              </w:sdtContent>
            </w:sdt>
          </w:p>
        </w:tc>
      </w:tr>
      <w:tr w:rsidR="006D676D" w:rsidRPr="008B6943" w:rsidTr="008B6943">
        <w:tc>
          <w:tcPr>
            <w:tcW w:w="5070" w:type="dxa"/>
            <w:vMerge/>
            <w:shd w:val="clear" w:color="auto" w:fill="auto"/>
          </w:tcPr>
          <w:p w:rsidR="006D676D" w:rsidRPr="008B6943" w:rsidRDefault="006D676D" w:rsidP="00EB0DA9">
            <w:pPr>
              <w:rPr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auto"/>
          </w:tcPr>
          <w:p w:rsidR="006D676D" w:rsidRPr="008B6943" w:rsidRDefault="006D676D" w:rsidP="008B6943">
            <w:pPr>
              <w:tabs>
                <w:tab w:val="left" w:pos="1530"/>
              </w:tabs>
              <w:ind w:right="34"/>
              <w:jc w:val="right"/>
              <w:rPr>
                <w:b/>
                <w:szCs w:val="18"/>
              </w:rPr>
            </w:pPr>
            <w:r w:rsidRPr="008B6943">
              <w:rPr>
                <w:b/>
                <w:szCs w:val="18"/>
              </w:rPr>
              <w:t>Telefax</w:t>
            </w:r>
          </w:p>
        </w:tc>
        <w:tc>
          <w:tcPr>
            <w:tcW w:w="3260" w:type="dxa"/>
            <w:shd w:val="clear" w:color="auto" w:fill="auto"/>
          </w:tcPr>
          <w:p w:rsidR="006D676D" w:rsidRPr="008B6943" w:rsidRDefault="006D676D" w:rsidP="008D400B">
            <w:pPr>
              <w:rPr>
                <w:szCs w:val="18"/>
              </w:rPr>
            </w:pPr>
            <w:r w:rsidRPr="008B6943">
              <w:rPr>
                <w:szCs w:val="18"/>
              </w:rPr>
              <w:t>02802 912-912</w:t>
            </w:r>
          </w:p>
        </w:tc>
      </w:tr>
      <w:tr w:rsidR="006D676D" w:rsidRPr="008B6943" w:rsidTr="008B6943">
        <w:tc>
          <w:tcPr>
            <w:tcW w:w="5070" w:type="dxa"/>
            <w:vMerge/>
            <w:shd w:val="clear" w:color="auto" w:fill="auto"/>
          </w:tcPr>
          <w:p w:rsidR="006D676D" w:rsidRPr="008B6943" w:rsidRDefault="006D676D" w:rsidP="00EB0DA9">
            <w:pPr>
              <w:rPr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auto"/>
          </w:tcPr>
          <w:p w:rsidR="006D676D" w:rsidRPr="008B6943" w:rsidRDefault="006D676D" w:rsidP="008B6943">
            <w:pPr>
              <w:tabs>
                <w:tab w:val="left" w:pos="1530"/>
              </w:tabs>
              <w:ind w:right="34"/>
              <w:jc w:val="right"/>
              <w:rPr>
                <w:szCs w:val="18"/>
              </w:rPr>
            </w:pPr>
            <w:r w:rsidRPr="008B6943">
              <w:rPr>
                <w:b/>
                <w:szCs w:val="18"/>
              </w:rPr>
              <w:t>Zimmer</w:t>
            </w:r>
          </w:p>
        </w:tc>
        <w:tc>
          <w:tcPr>
            <w:tcW w:w="3260" w:type="dxa"/>
            <w:shd w:val="clear" w:color="auto" w:fill="auto"/>
          </w:tcPr>
          <w:p w:rsidR="006D676D" w:rsidRPr="008B6943" w:rsidRDefault="00D73912" w:rsidP="007B5F46">
            <w:pPr>
              <w:rPr>
                <w:b/>
                <w:szCs w:val="18"/>
              </w:rPr>
            </w:pPr>
            <w:sdt>
              <w:sdtPr>
                <w:rPr>
                  <w:rStyle w:val="CDAlpen"/>
                </w:rPr>
                <w:id w:val="-1012835023"/>
                <w:placeholder>
                  <w:docPart w:val="B63D90674BE64E6F8EB5DDF73BB10D78"/>
                </w:placeholder>
                <w:text/>
              </w:sdtPr>
              <w:sdtEndPr>
                <w:rPr>
                  <w:rStyle w:val="Absatz-Standardschriftart"/>
                </w:rPr>
              </w:sdtEndPr>
              <w:sdtContent>
                <w:r w:rsidR="007B5F46">
                  <w:rPr>
                    <w:rStyle w:val="CDAlpen"/>
                  </w:rPr>
                  <w:t>216</w:t>
                </w:r>
              </w:sdtContent>
            </w:sdt>
          </w:p>
        </w:tc>
      </w:tr>
      <w:tr w:rsidR="006D676D" w:rsidRPr="008B6943" w:rsidTr="008B6943">
        <w:tc>
          <w:tcPr>
            <w:tcW w:w="5070" w:type="dxa"/>
            <w:vMerge/>
            <w:shd w:val="clear" w:color="auto" w:fill="auto"/>
          </w:tcPr>
          <w:p w:rsidR="006D676D" w:rsidRPr="008B6943" w:rsidRDefault="006D676D" w:rsidP="00EB0DA9">
            <w:pPr>
              <w:rPr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auto"/>
          </w:tcPr>
          <w:p w:rsidR="006D676D" w:rsidRPr="008B6943" w:rsidRDefault="006D676D" w:rsidP="008B6943">
            <w:pPr>
              <w:tabs>
                <w:tab w:val="left" w:pos="1530"/>
              </w:tabs>
              <w:ind w:right="34"/>
              <w:jc w:val="right"/>
              <w:rPr>
                <w:szCs w:val="18"/>
              </w:rPr>
            </w:pPr>
            <w:r w:rsidRPr="008B6943">
              <w:rPr>
                <w:b/>
                <w:szCs w:val="18"/>
              </w:rPr>
              <w:t>Aktenzeichen</w:t>
            </w:r>
          </w:p>
        </w:tc>
        <w:tc>
          <w:tcPr>
            <w:tcW w:w="3260" w:type="dxa"/>
            <w:shd w:val="clear" w:color="auto" w:fill="auto"/>
          </w:tcPr>
          <w:p w:rsidR="006D676D" w:rsidRPr="00004CD8" w:rsidRDefault="00D73912" w:rsidP="00004CD8">
            <w:pPr>
              <w:rPr>
                <w:vanish/>
                <w:color w:val="808080"/>
              </w:rPr>
            </w:pPr>
            <w:sdt>
              <w:sdtPr>
                <w:rPr>
                  <w:rStyle w:val="CDAlpen"/>
                </w:rPr>
                <w:id w:val="-335844282"/>
                <w:placeholder>
                  <w:docPart w:val="C6398F43BEA0455394A35F92775EB2BA"/>
                </w:placeholder>
                <w:showingPlcHdr/>
                <w:text/>
              </w:sdtPr>
              <w:sdtEndPr>
                <w:rPr>
                  <w:rStyle w:val="Absatz-Standardschriftart"/>
                </w:rPr>
              </w:sdtEndPr>
              <w:sdtContent>
                <w:r w:rsidR="006D676D" w:rsidRPr="00803BCD">
                  <w:rPr>
                    <w:rStyle w:val="Platzhaltertext"/>
                    <w:vanish/>
                  </w:rPr>
                  <w:t>Klicken Sie hier, um Text einzugeben.</w:t>
                </w:r>
              </w:sdtContent>
            </w:sdt>
            <w:r w:rsidR="006D676D" w:rsidRPr="008B6943">
              <w:rPr>
                <w:rStyle w:val="Platzhaltertext"/>
                <w:vanish/>
              </w:rPr>
              <w:t xml:space="preserve"> </w:t>
            </w:r>
            <w:r w:rsidR="006D676D" w:rsidRPr="008B6943">
              <w:rPr>
                <w:rStyle w:val="Platzhaltertext"/>
                <w:b/>
                <w:vanish/>
              </w:rPr>
              <w:t>.</w:t>
            </w:r>
          </w:p>
        </w:tc>
      </w:tr>
    </w:tbl>
    <w:p w:rsidR="006D676D" w:rsidRDefault="006D676D" w:rsidP="00EB0DA9">
      <w:pPr>
        <w:rPr>
          <w:sz w:val="18"/>
          <w:szCs w:val="18"/>
        </w:rPr>
        <w:sectPr w:rsidR="006D676D" w:rsidSect="003B36F9">
          <w:type w:val="continuous"/>
          <w:pgSz w:w="11907" w:h="16840" w:code="9"/>
          <w:pgMar w:top="1985" w:right="567" w:bottom="2410" w:left="1474" w:header="851" w:footer="0" w:gutter="0"/>
          <w:paperSrc w:first="3" w:other="14"/>
          <w:cols w:space="720"/>
          <w:titlePg/>
          <w:docGrid w:linePitch="326"/>
        </w:sectPr>
      </w:pPr>
    </w:p>
    <w:tbl>
      <w:tblPr>
        <w:tblW w:w="10173" w:type="dxa"/>
        <w:tblLayout w:type="fixed"/>
        <w:tblLook w:val="04A0" w:firstRow="1" w:lastRow="0" w:firstColumn="1" w:lastColumn="0" w:noHBand="0" w:noVBand="1"/>
      </w:tblPr>
      <w:tblGrid>
        <w:gridCol w:w="5070"/>
        <w:gridCol w:w="1843"/>
        <w:gridCol w:w="3260"/>
      </w:tblGrid>
      <w:tr w:rsidR="006D676D" w:rsidRPr="008B6943" w:rsidTr="008B6943">
        <w:tc>
          <w:tcPr>
            <w:tcW w:w="5070" w:type="dxa"/>
            <w:shd w:val="clear" w:color="auto" w:fill="auto"/>
          </w:tcPr>
          <w:p w:rsidR="006D676D" w:rsidRPr="008B6943" w:rsidRDefault="006D676D" w:rsidP="00EB0DA9">
            <w:pPr>
              <w:rPr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auto"/>
          </w:tcPr>
          <w:p w:rsidR="006D676D" w:rsidRPr="008B6943" w:rsidRDefault="006D676D" w:rsidP="008B6943">
            <w:pPr>
              <w:tabs>
                <w:tab w:val="left" w:pos="1530"/>
              </w:tabs>
              <w:ind w:right="34"/>
              <w:jc w:val="right"/>
              <w:rPr>
                <w:b/>
                <w:szCs w:val="18"/>
              </w:rPr>
            </w:pPr>
            <w:r w:rsidRPr="008B6943">
              <w:rPr>
                <w:b/>
                <w:szCs w:val="18"/>
              </w:rPr>
              <w:t>Datum</w:t>
            </w:r>
          </w:p>
        </w:tc>
        <w:tc>
          <w:tcPr>
            <w:tcW w:w="3260" w:type="dxa"/>
            <w:shd w:val="clear" w:color="auto" w:fill="auto"/>
          </w:tcPr>
          <w:p w:rsidR="006D676D" w:rsidRPr="008B6943" w:rsidRDefault="00D73912" w:rsidP="007B5F46">
            <w:sdt>
              <w:sdtPr>
                <w:rPr>
                  <w:szCs w:val="18"/>
                </w:rPr>
                <w:id w:val="138314430"/>
                <w:placeholder>
                  <w:docPart w:val="0C928824875E404899B10020940FAC34"/>
                </w:placeholder>
              </w:sdtPr>
              <w:sdtEndPr/>
              <w:sdtContent>
                <w:sdt>
                  <w:sdtPr>
                    <w:rPr>
                      <w:szCs w:val="18"/>
                    </w:rPr>
                    <w:id w:val="1035778041"/>
                    <w:placeholder>
                      <w:docPart w:val="D39EF0844BDB466A974CD180E688E022"/>
                    </w:placeholder>
                  </w:sdtPr>
                  <w:sdtEndPr/>
                  <w:sdtContent>
                    <w:r w:rsidR="006D676D">
                      <w:rPr>
                        <w:szCs w:val="18"/>
                      </w:rPr>
                      <w:t xml:space="preserve"> </w:t>
                    </w:r>
                  </w:sdtContent>
                </w:sdt>
                <w:r w:rsidR="006D676D">
                  <w:rPr>
                    <w:szCs w:val="18"/>
                  </w:rPr>
                  <w:t xml:space="preserve"> </w:t>
                </w:r>
              </w:sdtContent>
            </w:sdt>
          </w:p>
        </w:tc>
      </w:tr>
    </w:tbl>
    <w:p w:rsidR="006D676D" w:rsidRPr="001B50D7" w:rsidRDefault="006D676D" w:rsidP="00702C0D">
      <w:pPr>
        <w:tabs>
          <w:tab w:val="right" w:pos="7371"/>
          <w:tab w:val="left" w:pos="7513"/>
        </w:tabs>
        <w:rPr>
          <w:sz w:val="18"/>
          <w:szCs w:val="18"/>
        </w:rPr>
      </w:pPr>
    </w:p>
    <w:p w:rsidR="006D676D" w:rsidRPr="001B50D7" w:rsidRDefault="006D676D" w:rsidP="007F2ED3">
      <w:pPr>
        <w:tabs>
          <w:tab w:val="right" w:pos="7371"/>
          <w:tab w:val="left" w:pos="7513"/>
        </w:tabs>
        <w:rPr>
          <w:sz w:val="18"/>
          <w:szCs w:val="18"/>
        </w:rPr>
      </w:pPr>
      <w:r w:rsidRPr="001B50D7">
        <w:rPr>
          <w:sz w:val="18"/>
          <w:szCs w:val="18"/>
        </w:rPr>
        <w:tab/>
      </w:r>
    </w:p>
    <w:p w:rsidR="006D676D" w:rsidRDefault="00D73912" w:rsidP="00004CD8">
      <w:pPr>
        <w:rPr>
          <w:rStyle w:val="Platzhaltertext"/>
          <w:vanish/>
        </w:rPr>
      </w:pPr>
      <w:sdt>
        <w:sdtPr>
          <w:rPr>
            <w:rStyle w:val="CDAlpen"/>
            <w:b/>
          </w:rPr>
          <w:id w:val="-1424033239"/>
          <w:placeholder>
            <w:docPart w:val="23CEE3F2D59F493483820F2DD405B7B0"/>
          </w:placeholder>
          <w:text w:multiLine="1"/>
        </w:sdtPr>
        <w:sdtEndPr>
          <w:rPr>
            <w:rStyle w:val="Absatz-Standardschriftart"/>
          </w:rPr>
        </w:sdtEndPr>
        <w:sdtContent>
          <w:r w:rsidR="007B5F46">
            <w:rPr>
              <w:rStyle w:val="CDAlpen"/>
              <w:b/>
            </w:rPr>
            <w:t>B E S C H E I N I G U N G</w:t>
          </w:r>
        </w:sdtContent>
      </w:sdt>
      <w:r w:rsidR="006D676D" w:rsidRPr="008B6943">
        <w:rPr>
          <w:rStyle w:val="Platzhaltertext"/>
          <w:vanish/>
        </w:rPr>
        <w:t xml:space="preserve"> </w:t>
      </w:r>
    </w:p>
    <w:p w:rsidR="006D676D" w:rsidRDefault="006D676D" w:rsidP="00371C5F"/>
    <w:p w:rsidR="006D676D" w:rsidRDefault="006D676D" w:rsidP="00371C5F">
      <w:pPr>
        <w:sectPr w:rsidR="006D676D" w:rsidSect="003B36F9">
          <w:type w:val="continuous"/>
          <w:pgSz w:w="11907" w:h="16840" w:code="9"/>
          <w:pgMar w:top="1985" w:right="567" w:bottom="2410" w:left="1474" w:header="851" w:footer="0" w:gutter="0"/>
          <w:paperSrc w:first="3" w:other="14"/>
          <w:cols w:space="720"/>
          <w:titlePg/>
          <w:docGrid w:linePitch="326"/>
        </w:sectPr>
      </w:pPr>
    </w:p>
    <w:p w:rsidR="006D676D" w:rsidRDefault="006D676D" w:rsidP="00371C5F"/>
    <w:p w:rsidR="007B5F46" w:rsidRDefault="007B5F46" w:rsidP="00371C5F">
      <w:r>
        <w:t xml:space="preserve">Der </w:t>
      </w:r>
      <w:proofErr w:type="spellStart"/>
      <w:r>
        <w:t>Anlief</w:t>
      </w:r>
      <w:r w:rsidR="005B013A">
        <w:t>e</w:t>
      </w:r>
      <w:r>
        <w:t>rer</w:t>
      </w:r>
      <w:proofErr w:type="spellEnd"/>
      <w:r>
        <w:t xml:space="preserve"> ist berechtigt, an der Kompostierungsanlage Vogt, </w:t>
      </w:r>
      <w:proofErr w:type="spellStart"/>
      <w:r>
        <w:t>Eppinghoven</w:t>
      </w:r>
      <w:proofErr w:type="spellEnd"/>
      <w:r>
        <w:t>, einmalig pro QR-Code Strauch- bzw. Baumschnitt ohne Gebühren anzuliefern. Die Abrechnung erfolgt direkt mit der Gemeinde Alpen. (Öffnungszeiten Fa. Vogt: Sa. 09:00 – 12:00 Uhr)</w:t>
      </w:r>
    </w:p>
    <w:p w:rsidR="007B5F46" w:rsidRDefault="007B5F46" w:rsidP="00371C5F"/>
    <w:p w:rsidR="007B5F46" w:rsidRDefault="007B5F46" w:rsidP="00371C5F">
      <w:r>
        <w:t>Die Bescheinigung gilt nur für folgende Anlieferungsfor</w:t>
      </w:r>
      <w:r w:rsidR="00992190">
        <w:t>men in haushaltsüblichen Mengen:</w:t>
      </w:r>
    </w:p>
    <w:p w:rsidR="007B5F46" w:rsidRDefault="007B5F46" w:rsidP="00371C5F"/>
    <w:p w:rsidR="007B5F46" w:rsidRDefault="007B5F46" w:rsidP="007B5F46">
      <w:pPr>
        <w:pStyle w:val="Listenabsatz"/>
        <w:numPr>
          <w:ilvl w:val="0"/>
          <w:numId w:val="11"/>
        </w:numPr>
      </w:pPr>
      <w:r>
        <w:t>PKW</w:t>
      </w:r>
      <w:r w:rsidR="00B264A7">
        <w:t>-Kofferraum</w:t>
      </w:r>
    </w:p>
    <w:p w:rsidR="00B264A7" w:rsidRDefault="00B264A7" w:rsidP="007B5F46">
      <w:pPr>
        <w:pStyle w:val="Listenabsatz"/>
        <w:numPr>
          <w:ilvl w:val="0"/>
          <w:numId w:val="11"/>
        </w:numPr>
      </w:pPr>
      <w:r>
        <w:t>Kastenwagen</w:t>
      </w:r>
    </w:p>
    <w:p w:rsidR="00B264A7" w:rsidRDefault="00B264A7" w:rsidP="007B5F46">
      <w:pPr>
        <w:pStyle w:val="Listenabsatz"/>
        <w:numPr>
          <w:ilvl w:val="0"/>
          <w:numId w:val="11"/>
        </w:numPr>
      </w:pPr>
      <w:r>
        <w:t>Pritschenwagen</w:t>
      </w:r>
    </w:p>
    <w:p w:rsidR="00B264A7" w:rsidRDefault="00B264A7" w:rsidP="007B5F46">
      <w:pPr>
        <w:pStyle w:val="Listenabsatz"/>
        <w:numPr>
          <w:ilvl w:val="0"/>
          <w:numId w:val="11"/>
        </w:numPr>
      </w:pPr>
      <w:r>
        <w:t>Einachsige PKW-Anhänger</w:t>
      </w:r>
    </w:p>
    <w:p w:rsidR="007B5F46" w:rsidRDefault="007B5F46" w:rsidP="00371C5F"/>
    <w:p w:rsidR="007B5F46" w:rsidRDefault="007A2D22" w:rsidP="00371C5F">
      <w:r>
        <w:t>Ausgeschlossen sind:</w:t>
      </w:r>
    </w:p>
    <w:p w:rsidR="00B264A7" w:rsidRDefault="00B264A7" w:rsidP="00371C5F"/>
    <w:p w:rsidR="00B264A7" w:rsidRDefault="00B264A7" w:rsidP="00B264A7">
      <w:pPr>
        <w:pStyle w:val="Listenabsatz"/>
        <w:numPr>
          <w:ilvl w:val="0"/>
          <w:numId w:val="12"/>
        </w:numPr>
      </w:pPr>
      <w:r>
        <w:t>Landwirtschaftliche Hänger</w:t>
      </w:r>
    </w:p>
    <w:p w:rsidR="00B264A7" w:rsidRDefault="00B264A7" w:rsidP="00B264A7">
      <w:pPr>
        <w:pStyle w:val="Listenabsatz"/>
        <w:numPr>
          <w:ilvl w:val="0"/>
          <w:numId w:val="12"/>
        </w:numPr>
      </w:pPr>
      <w:r>
        <w:t>LKW-Anhänger</w:t>
      </w:r>
    </w:p>
    <w:p w:rsidR="00B264A7" w:rsidRDefault="00B264A7" w:rsidP="00B264A7">
      <w:pPr>
        <w:pStyle w:val="Listenabsatz"/>
        <w:numPr>
          <w:ilvl w:val="0"/>
          <w:numId w:val="12"/>
        </w:numPr>
      </w:pPr>
      <w:r>
        <w:t>Tandemanhänger</w:t>
      </w:r>
    </w:p>
    <w:p w:rsidR="007B5F46" w:rsidRDefault="007B5F46" w:rsidP="00371C5F"/>
    <w:p w:rsidR="007B5F46" w:rsidRDefault="007B5F46" w:rsidP="00371C5F">
      <w:r>
        <w:t>Der QR-Code ist dem Betreiber der Kompostierungsanlage unaufgefordert auszuhändigen.</w:t>
      </w:r>
    </w:p>
    <w:p w:rsidR="007B5F46" w:rsidRDefault="007B5F46" w:rsidP="00371C5F"/>
    <w:p w:rsidR="007B5F46" w:rsidRDefault="007B5F46" w:rsidP="00371C5F">
      <w:r w:rsidRPr="00B264A7">
        <w:rPr>
          <w:shd w:val="clear" w:color="auto" w:fill="D9D9D9" w:themeFill="background1" w:themeFillShade="D9"/>
        </w:rPr>
        <w:t>Die Besch</w:t>
      </w:r>
      <w:r w:rsidR="00B264A7" w:rsidRPr="00B264A7">
        <w:rPr>
          <w:shd w:val="clear" w:color="auto" w:fill="D9D9D9" w:themeFill="background1" w:themeFillShade="D9"/>
        </w:rPr>
        <w:t xml:space="preserve">einigung verliert am                            </w:t>
      </w:r>
      <w:r w:rsidRPr="00B264A7">
        <w:rPr>
          <w:shd w:val="clear" w:color="auto" w:fill="D9D9D9" w:themeFill="background1" w:themeFillShade="D9"/>
        </w:rPr>
        <w:t>ihre Gültigkeit.</w:t>
      </w:r>
    </w:p>
    <w:p w:rsidR="007B5F46" w:rsidRDefault="007B5F46" w:rsidP="00371C5F"/>
    <w:p w:rsidR="00EA57CD" w:rsidRDefault="00EA57CD" w:rsidP="00371C5F"/>
    <w:p w:rsidR="00EA57CD" w:rsidRDefault="00EA57CD" w:rsidP="00371C5F">
      <w:pPr>
        <w:sectPr w:rsidR="00EA57CD" w:rsidSect="006D676D">
          <w:type w:val="continuous"/>
          <w:pgSz w:w="11907" w:h="16840" w:code="9"/>
          <w:pgMar w:top="1985" w:right="567" w:bottom="2410" w:left="1474" w:header="851" w:footer="0" w:gutter="0"/>
          <w:paperSrc w:first="3" w:other="14"/>
          <w:cols w:space="720"/>
          <w:formProt w:val="0"/>
          <w:titlePg/>
          <w:docGrid w:linePitch="326"/>
        </w:sectPr>
      </w:pPr>
    </w:p>
    <w:p w:rsidR="00EA57CD" w:rsidRDefault="00EA57CD" w:rsidP="00EA57CD">
      <w:r>
        <w:lastRenderedPageBreak/>
        <w:t>Mit freundlichen Grüßen</w:t>
      </w:r>
    </w:p>
    <w:p w:rsidR="00EA57CD" w:rsidRDefault="00EA57CD" w:rsidP="00EA57CD">
      <w:r>
        <w:t>Ihre Gemeinde Alpen</w:t>
      </w:r>
    </w:p>
    <w:p w:rsidR="00A01D42" w:rsidRDefault="00A01D42" w:rsidP="00EA57CD"/>
    <w:p w:rsidR="00EA57CD" w:rsidRDefault="00EA57CD" w:rsidP="00EA57CD">
      <w:r>
        <w:t>Dieses Schreiben wurde elektronisch erstellt und ist auch ohne Unterschrift gültig</w:t>
      </w:r>
    </w:p>
    <w:p w:rsidR="00EA57CD" w:rsidRDefault="00EA57CD" w:rsidP="00371C5F"/>
    <w:sectPr w:rsidR="00EA57CD" w:rsidSect="006D676D">
      <w:type w:val="continuous"/>
      <w:pgSz w:w="11907" w:h="16840" w:code="9"/>
      <w:pgMar w:top="1985" w:right="567" w:bottom="2410" w:left="1474" w:header="851" w:footer="0" w:gutter="0"/>
      <w:paperSrc w:first="3" w:other="14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73912" w:rsidRDefault="00D73912">
      <w:r>
        <w:separator/>
      </w:r>
    </w:p>
  </w:endnote>
  <w:endnote w:type="continuationSeparator" w:id="0">
    <w:p w:rsidR="00D73912" w:rsidRDefault="00D739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Expletus Sans">
    <w:panose1 w:val="02000603000000020004"/>
    <w:charset w:val="00"/>
    <w:family w:val="auto"/>
    <w:pitch w:val="variable"/>
    <w:sig w:usb0="800000AF" w:usb1="0000000A" w:usb2="00000000" w:usb3="00000000" w:csb0="00000001" w:csb1="00000000"/>
    <w:embedRegular r:id="rId1" w:fontKey="{28C1A991-51F9-494A-8556-20C0F5AB81BF}"/>
    <w:embedBold r:id="rId2" w:fontKey="{F9DF51FF-91FC-4F04-BDEF-D812099D965F}"/>
    <w:embedItalic r:id="rId3" w:fontKey="{7EB8BAE0-04EE-4754-8AF4-23B2B8C2C8CF}"/>
    <w:embedBoldItalic r:id="rId4" w:fontKey="{AAB0860D-6401-4034-B5F1-41C6CF9E5DFD}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ource Sans Pro">
    <w:altName w:val="Cambria Math"/>
    <w:charset w:val="00"/>
    <w:family w:val="swiss"/>
    <w:pitch w:val="variable"/>
    <w:sig w:usb0="00000001" w:usb1="00000001" w:usb2="00000000" w:usb3="00000000" w:csb0="00000193" w:csb1="00000000"/>
  </w:font>
  <w:font w:name="MS Shell Dlg 2">
    <w:altName w:val="Arial Unicode MS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Ind w:w="-356" w:type="dxa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701"/>
      <w:gridCol w:w="993"/>
      <w:gridCol w:w="142"/>
      <w:gridCol w:w="18"/>
      <w:gridCol w:w="2552"/>
      <w:gridCol w:w="1578"/>
      <w:gridCol w:w="2249"/>
      <w:gridCol w:w="28"/>
      <w:gridCol w:w="387"/>
    </w:tblGrid>
    <w:tr w:rsidR="004B095C" w:rsidRPr="00CD6897" w:rsidTr="004B095C">
      <w:trPr>
        <w:gridAfter w:val="2"/>
        <w:wAfter w:w="415" w:type="dxa"/>
      </w:trPr>
      <w:tc>
        <w:tcPr>
          <w:tcW w:w="2836" w:type="dxa"/>
          <w:gridSpan w:val="3"/>
        </w:tcPr>
        <w:p w:rsidR="004B095C" w:rsidRPr="00CD6897" w:rsidRDefault="004B095C" w:rsidP="00952514">
          <w:pPr>
            <w:pStyle w:val="Fuzeile"/>
            <w:ind w:right="477"/>
            <w:rPr>
              <w:b/>
              <w:sz w:val="14"/>
            </w:rPr>
          </w:pPr>
          <w:r w:rsidRPr="00CD6897">
            <w:rPr>
              <w:b/>
              <w:sz w:val="14"/>
            </w:rPr>
            <w:t>SPRECHZEITEN</w:t>
          </w:r>
        </w:p>
      </w:tc>
      <w:tc>
        <w:tcPr>
          <w:tcW w:w="6397" w:type="dxa"/>
          <w:gridSpan w:val="4"/>
        </w:tcPr>
        <w:p w:rsidR="004B095C" w:rsidRPr="00CD6897" w:rsidRDefault="004B095C" w:rsidP="00952514">
          <w:pPr>
            <w:pStyle w:val="Fuzeile"/>
            <w:ind w:left="-353" w:firstLine="333"/>
            <w:rPr>
              <w:b/>
              <w:sz w:val="14"/>
            </w:rPr>
          </w:pPr>
          <w:r>
            <w:rPr>
              <w:noProof/>
            </w:rPr>
            <w:drawing>
              <wp:anchor distT="0" distB="0" distL="114300" distR="114300" simplePos="0" relativeHeight="251662336" behindDoc="0" locked="0" layoutInCell="1" allowOverlap="1" wp14:anchorId="70473F64" wp14:editId="7857DAF5">
                <wp:simplePos x="0" y="0"/>
                <wp:positionH relativeFrom="column">
                  <wp:posOffset>3924300</wp:posOffset>
                </wp:positionH>
                <wp:positionV relativeFrom="paragraph">
                  <wp:posOffset>40640</wp:posOffset>
                </wp:positionV>
                <wp:extent cx="765902" cy="895350"/>
                <wp:effectExtent l="0" t="0" r="0" b="0"/>
                <wp:wrapNone/>
                <wp:docPr id="5" name="Grafik 5" descr="V:\wappen und logos\Wappen_Gemeinde Alpen_02\Alpen_Wappen_A4\Alpen_Wappen_50x55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V:\wappen und logos\Wappen_Gemeinde Alpen_02\Alpen_Wappen_A4\Alpen_Wappen_50x55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65902" cy="8953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 w:rsidRPr="00CD6897">
            <w:rPr>
              <w:b/>
              <w:sz w:val="14"/>
            </w:rPr>
            <w:t xml:space="preserve"> BANKKONTEN DER FINANZBUCHHALTUNG ALPEN</w:t>
          </w:r>
        </w:p>
      </w:tc>
    </w:tr>
    <w:tr w:rsidR="004B095C" w:rsidRPr="00CD6897" w:rsidTr="004B095C">
      <w:trPr>
        <w:gridAfter w:val="1"/>
        <w:wAfter w:w="387" w:type="dxa"/>
        <w:trHeight w:hRule="exact" w:val="210"/>
      </w:trPr>
      <w:tc>
        <w:tcPr>
          <w:tcW w:w="1701" w:type="dxa"/>
        </w:tcPr>
        <w:p w:rsidR="004B095C" w:rsidRPr="00CD6897" w:rsidRDefault="004B095C" w:rsidP="00952514">
          <w:pPr>
            <w:pStyle w:val="Fuzeile"/>
            <w:rPr>
              <w:b/>
              <w:sz w:val="14"/>
            </w:rPr>
          </w:pPr>
          <w:r>
            <w:rPr>
              <w:b/>
              <w:sz w:val="14"/>
            </w:rPr>
            <w:t>Montags bis f</w:t>
          </w:r>
          <w:r w:rsidRPr="00CD6897">
            <w:rPr>
              <w:b/>
              <w:sz w:val="14"/>
            </w:rPr>
            <w:t>reitags</w:t>
          </w:r>
        </w:p>
      </w:tc>
      <w:tc>
        <w:tcPr>
          <w:tcW w:w="993" w:type="dxa"/>
        </w:tcPr>
        <w:p w:rsidR="004B095C" w:rsidRPr="00CD6897" w:rsidRDefault="004B095C" w:rsidP="00952514">
          <w:pPr>
            <w:pStyle w:val="Fuzeile"/>
            <w:ind w:left="-69" w:right="500"/>
            <w:rPr>
              <w:sz w:val="14"/>
            </w:rPr>
          </w:pPr>
        </w:p>
      </w:tc>
      <w:tc>
        <w:tcPr>
          <w:tcW w:w="160" w:type="dxa"/>
          <w:gridSpan w:val="2"/>
        </w:tcPr>
        <w:p w:rsidR="004B095C" w:rsidRPr="00CD6897" w:rsidRDefault="004B095C" w:rsidP="00952514">
          <w:pPr>
            <w:pStyle w:val="Fuzeile"/>
            <w:rPr>
              <w:sz w:val="14"/>
            </w:rPr>
          </w:pPr>
        </w:p>
      </w:tc>
      <w:tc>
        <w:tcPr>
          <w:tcW w:w="2552" w:type="dxa"/>
        </w:tcPr>
        <w:p w:rsidR="004B095C" w:rsidRPr="00CD6897" w:rsidRDefault="004B095C" w:rsidP="00952514">
          <w:pPr>
            <w:pStyle w:val="Fuzeile"/>
            <w:rPr>
              <w:b/>
              <w:sz w:val="14"/>
            </w:rPr>
          </w:pPr>
          <w:r w:rsidRPr="00CD6897">
            <w:rPr>
              <w:b/>
              <w:sz w:val="14"/>
            </w:rPr>
            <w:t>Sparkasse am Niederrhein</w:t>
          </w:r>
        </w:p>
      </w:tc>
      <w:tc>
        <w:tcPr>
          <w:tcW w:w="1578" w:type="dxa"/>
        </w:tcPr>
        <w:p w:rsidR="004B095C" w:rsidRPr="00CD6897" w:rsidRDefault="004B095C" w:rsidP="00952514">
          <w:pPr>
            <w:pStyle w:val="Fuzeile"/>
            <w:rPr>
              <w:sz w:val="14"/>
            </w:rPr>
          </w:pPr>
        </w:p>
      </w:tc>
      <w:tc>
        <w:tcPr>
          <w:tcW w:w="2277" w:type="dxa"/>
          <w:gridSpan w:val="2"/>
        </w:tcPr>
        <w:p w:rsidR="004B095C" w:rsidRPr="00CD6897" w:rsidRDefault="004B095C" w:rsidP="00952514">
          <w:pPr>
            <w:pStyle w:val="Fuzeile"/>
            <w:rPr>
              <w:sz w:val="14"/>
            </w:rPr>
          </w:pPr>
        </w:p>
      </w:tc>
    </w:tr>
    <w:tr w:rsidR="004B095C" w:rsidRPr="00CD6897" w:rsidTr="004B095C">
      <w:trPr>
        <w:gridAfter w:val="1"/>
        <w:wAfter w:w="387" w:type="dxa"/>
        <w:trHeight w:val="135"/>
      </w:trPr>
      <w:tc>
        <w:tcPr>
          <w:tcW w:w="1701" w:type="dxa"/>
        </w:tcPr>
        <w:p w:rsidR="004B095C" w:rsidRPr="00CD6897" w:rsidRDefault="004B095C" w:rsidP="00952514">
          <w:pPr>
            <w:pStyle w:val="Fuzeile"/>
            <w:rPr>
              <w:sz w:val="14"/>
            </w:rPr>
          </w:pPr>
          <w:r w:rsidRPr="00CD6897">
            <w:rPr>
              <w:sz w:val="14"/>
            </w:rPr>
            <w:t>8.00 bis 12.00 Uhr</w:t>
          </w:r>
        </w:p>
      </w:tc>
      <w:tc>
        <w:tcPr>
          <w:tcW w:w="993" w:type="dxa"/>
        </w:tcPr>
        <w:p w:rsidR="004B095C" w:rsidRPr="00CD6897" w:rsidRDefault="004B095C" w:rsidP="00952514">
          <w:pPr>
            <w:pStyle w:val="Fuzeile"/>
            <w:ind w:left="-69" w:right="500"/>
            <w:rPr>
              <w:sz w:val="14"/>
            </w:rPr>
          </w:pPr>
        </w:p>
      </w:tc>
      <w:tc>
        <w:tcPr>
          <w:tcW w:w="160" w:type="dxa"/>
          <w:gridSpan w:val="2"/>
        </w:tcPr>
        <w:p w:rsidR="004B095C" w:rsidRPr="00CD6897" w:rsidRDefault="004B095C" w:rsidP="00952514">
          <w:pPr>
            <w:pStyle w:val="Fuzeile"/>
            <w:rPr>
              <w:sz w:val="14"/>
            </w:rPr>
          </w:pPr>
        </w:p>
      </w:tc>
      <w:tc>
        <w:tcPr>
          <w:tcW w:w="2552" w:type="dxa"/>
        </w:tcPr>
        <w:p w:rsidR="004B095C" w:rsidRPr="00CD6897" w:rsidRDefault="004B095C" w:rsidP="00952514">
          <w:pPr>
            <w:pStyle w:val="Fuzeile"/>
            <w:rPr>
              <w:sz w:val="14"/>
            </w:rPr>
          </w:pPr>
          <w:r w:rsidRPr="00CD6897">
            <w:rPr>
              <w:sz w:val="14"/>
            </w:rPr>
            <w:t xml:space="preserve">IBAN: DE48 3545 0000 1102 0001 04     </w:t>
          </w:r>
        </w:p>
      </w:tc>
      <w:tc>
        <w:tcPr>
          <w:tcW w:w="3855" w:type="dxa"/>
          <w:gridSpan w:val="3"/>
        </w:tcPr>
        <w:p w:rsidR="004B095C" w:rsidRPr="00CD6897" w:rsidRDefault="004B095C" w:rsidP="00952514">
          <w:pPr>
            <w:pStyle w:val="Fuzeile"/>
            <w:rPr>
              <w:sz w:val="14"/>
            </w:rPr>
          </w:pPr>
          <w:r w:rsidRPr="00CD6897">
            <w:rPr>
              <w:sz w:val="14"/>
            </w:rPr>
            <w:t>BIC: WELADED1MOR</w:t>
          </w:r>
        </w:p>
      </w:tc>
    </w:tr>
    <w:tr w:rsidR="004B095C" w:rsidRPr="00CD6897" w:rsidTr="004B095C">
      <w:trPr>
        <w:gridAfter w:val="1"/>
        <w:wAfter w:w="387" w:type="dxa"/>
      </w:trPr>
      <w:tc>
        <w:tcPr>
          <w:tcW w:w="1701" w:type="dxa"/>
        </w:tcPr>
        <w:p w:rsidR="004B095C" w:rsidRPr="00CD6897" w:rsidRDefault="004B095C" w:rsidP="00952514">
          <w:pPr>
            <w:pStyle w:val="Fuzeile"/>
            <w:rPr>
              <w:b/>
              <w:sz w:val="14"/>
            </w:rPr>
          </w:pPr>
          <w:r w:rsidRPr="00CD6897">
            <w:rPr>
              <w:b/>
              <w:sz w:val="14"/>
            </w:rPr>
            <w:t>Dienstags</w:t>
          </w:r>
        </w:p>
      </w:tc>
      <w:tc>
        <w:tcPr>
          <w:tcW w:w="993" w:type="dxa"/>
        </w:tcPr>
        <w:p w:rsidR="004B095C" w:rsidRPr="00CD6897" w:rsidRDefault="004B095C" w:rsidP="00952514">
          <w:pPr>
            <w:pStyle w:val="Fuzeile"/>
            <w:ind w:left="-69" w:right="500"/>
            <w:rPr>
              <w:sz w:val="14"/>
            </w:rPr>
          </w:pPr>
        </w:p>
      </w:tc>
      <w:tc>
        <w:tcPr>
          <w:tcW w:w="160" w:type="dxa"/>
          <w:gridSpan w:val="2"/>
        </w:tcPr>
        <w:p w:rsidR="004B095C" w:rsidRPr="00CD6897" w:rsidRDefault="004B095C" w:rsidP="00952514">
          <w:pPr>
            <w:pStyle w:val="Fuzeile"/>
            <w:rPr>
              <w:sz w:val="14"/>
            </w:rPr>
          </w:pPr>
        </w:p>
      </w:tc>
      <w:tc>
        <w:tcPr>
          <w:tcW w:w="2552" w:type="dxa"/>
        </w:tcPr>
        <w:p w:rsidR="004B095C" w:rsidRPr="00CD6897" w:rsidRDefault="004B095C" w:rsidP="00952514">
          <w:pPr>
            <w:pStyle w:val="Fuzeile"/>
            <w:rPr>
              <w:b/>
              <w:sz w:val="14"/>
            </w:rPr>
          </w:pPr>
          <w:r w:rsidRPr="00CD6897">
            <w:rPr>
              <w:b/>
              <w:sz w:val="14"/>
            </w:rPr>
            <w:t>Volksbank Niederrhein eG Alpen</w:t>
          </w:r>
        </w:p>
      </w:tc>
      <w:tc>
        <w:tcPr>
          <w:tcW w:w="1578" w:type="dxa"/>
        </w:tcPr>
        <w:p w:rsidR="004B095C" w:rsidRPr="00CD6897" w:rsidRDefault="004B095C" w:rsidP="00952514">
          <w:pPr>
            <w:pStyle w:val="Fuzeile"/>
            <w:rPr>
              <w:sz w:val="14"/>
            </w:rPr>
          </w:pPr>
        </w:p>
      </w:tc>
      <w:tc>
        <w:tcPr>
          <w:tcW w:w="2277" w:type="dxa"/>
          <w:gridSpan w:val="2"/>
        </w:tcPr>
        <w:p w:rsidR="004B095C" w:rsidRPr="00CD6897" w:rsidRDefault="004B095C" w:rsidP="00952514">
          <w:pPr>
            <w:pStyle w:val="Fuzeile"/>
            <w:rPr>
              <w:sz w:val="14"/>
            </w:rPr>
          </w:pPr>
        </w:p>
      </w:tc>
    </w:tr>
    <w:tr w:rsidR="004B095C" w:rsidRPr="00CD6897" w:rsidTr="004B095C">
      <w:trPr>
        <w:gridAfter w:val="1"/>
        <w:wAfter w:w="387" w:type="dxa"/>
      </w:trPr>
      <w:tc>
        <w:tcPr>
          <w:tcW w:w="1701" w:type="dxa"/>
        </w:tcPr>
        <w:p w:rsidR="004B095C" w:rsidRPr="00CD6897" w:rsidRDefault="004B095C" w:rsidP="00952514">
          <w:pPr>
            <w:pStyle w:val="Fuzeile"/>
            <w:rPr>
              <w:sz w:val="14"/>
            </w:rPr>
          </w:pPr>
          <w:r w:rsidRPr="00CD6897">
            <w:rPr>
              <w:sz w:val="14"/>
            </w:rPr>
            <w:t>14.00 bis 18.00 Uhr</w:t>
          </w:r>
        </w:p>
      </w:tc>
      <w:tc>
        <w:tcPr>
          <w:tcW w:w="993" w:type="dxa"/>
        </w:tcPr>
        <w:p w:rsidR="004B095C" w:rsidRPr="00CD6897" w:rsidRDefault="004B095C" w:rsidP="00952514">
          <w:pPr>
            <w:pStyle w:val="Fuzeile"/>
            <w:ind w:left="-69" w:right="500"/>
            <w:rPr>
              <w:sz w:val="14"/>
            </w:rPr>
          </w:pPr>
        </w:p>
      </w:tc>
      <w:tc>
        <w:tcPr>
          <w:tcW w:w="160" w:type="dxa"/>
          <w:gridSpan w:val="2"/>
        </w:tcPr>
        <w:p w:rsidR="004B095C" w:rsidRPr="00CD6897" w:rsidRDefault="004B095C" w:rsidP="00952514">
          <w:pPr>
            <w:pStyle w:val="Fuzeile"/>
            <w:rPr>
              <w:sz w:val="14"/>
            </w:rPr>
          </w:pPr>
        </w:p>
      </w:tc>
      <w:tc>
        <w:tcPr>
          <w:tcW w:w="2552" w:type="dxa"/>
        </w:tcPr>
        <w:p w:rsidR="004B095C" w:rsidRPr="00CD6897" w:rsidRDefault="004B095C" w:rsidP="00952514">
          <w:pPr>
            <w:pStyle w:val="Fuzeile"/>
            <w:rPr>
              <w:sz w:val="14"/>
            </w:rPr>
          </w:pPr>
          <w:r w:rsidRPr="00CD6897">
            <w:rPr>
              <w:sz w:val="14"/>
            </w:rPr>
            <w:t xml:space="preserve">IBAN: DE07 3546 1106 0100 5860 10     </w:t>
          </w:r>
        </w:p>
      </w:tc>
      <w:tc>
        <w:tcPr>
          <w:tcW w:w="3855" w:type="dxa"/>
          <w:gridSpan w:val="3"/>
        </w:tcPr>
        <w:p w:rsidR="004B095C" w:rsidRPr="00CD6897" w:rsidRDefault="004B095C" w:rsidP="00952514">
          <w:pPr>
            <w:pStyle w:val="Fuzeile"/>
            <w:rPr>
              <w:sz w:val="14"/>
            </w:rPr>
          </w:pPr>
          <w:r w:rsidRPr="00CD6897">
            <w:rPr>
              <w:sz w:val="14"/>
            </w:rPr>
            <w:t>BIC: GENODED1NRH</w:t>
          </w:r>
        </w:p>
      </w:tc>
    </w:tr>
    <w:tr w:rsidR="004B095C" w:rsidRPr="00CD6897" w:rsidTr="004B095C">
      <w:trPr>
        <w:gridAfter w:val="1"/>
        <w:wAfter w:w="387" w:type="dxa"/>
      </w:trPr>
      <w:tc>
        <w:tcPr>
          <w:tcW w:w="1701" w:type="dxa"/>
        </w:tcPr>
        <w:p w:rsidR="004B095C" w:rsidRPr="00CD6897" w:rsidRDefault="004B095C" w:rsidP="00952514">
          <w:pPr>
            <w:pStyle w:val="Fuzeile"/>
            <w:rPr>
              <w:b/>
              <w:sz w:val="14"/>
            </w:rPr>
          </w:pPr>
          <w:r w:rsidRPr="00CD6897">
            <w:rPr>
              <w:b/>
              <w:sz w:val="14"/>
            </w:rPr>
            <w:t>Donnerstags</w:t>
          </w:r>
        </w:p>
      </w:tc>
      <w:tc>
        <w:tcPr>
          <w:tcW w:w="993" w:type="dxa"/>
        </w:tcPr>
        <w:p w:rsidR="004B095C" w:rsidRPr="00CD6897" w:rsidRDefault="004B095C" w:rsidP="00952514">
          <w:pPr>
            <w:pStyle w:val="Fuzeile"/>
            <w:ind w:left="-69" w:right="500"/>
            <w:rPr>
              <w:sz w:val="14"/>
            </w:rPr>
          </w:pPr>
        </w:p>
      </w:tc>
      <w:tc>
        <w:tcPr>
          <w:tcW w:w="160" w:type="dxa"/>
          <w:gridSpan w:val="2"/>
        </w:tcPr>
        <w:p w:rsidR="004B095C" w:rsidRPr="00CD6897" w:rsidRDefault="004B095C" w:rsidP="00952514">
          <w:pPr>
            <w:pStyle w:val="Fuzeile"/>
            <w:rPr>
              <w:sz w:val="14"/>
            </w:rPr>
          </w:pPr>
        </w:p>
      </w:tc>
      <w:tc>
        <w:tcPr>
          <w:tcW w:w="4130" w:type="dxa"/>
          <w:gridSpan w:val="2"/>
        </w:tcPr>
        <w:p w:rsidR="004B095C" w:rsidRPr="00CD6897" w:rsidRDefault="004B095C" w:rsidP="00952514">
          <w:pPr>
            <w:pStyle w:val="Fuzeile"/>
            <w:rPr>
              <w:sz w:val="14"/>
            </w:rPr>
          </w:pPr>
          <w:r w:rsidRPr="00CD6897">
            <w:rPr>
              <w:b/>
              <w:sz w:val="14"/>
            </w:rPr>
            <w:t xml:space="preserve">Gläubiger ID DE1601000000048084     </w:t>
          </w:r>
        </w:p>
      </w:tc>
      <w:tc>
        <w:tcPr>
          <w:tcW w:w="2277" w:type="dxa"/>
          <w:gridSpan w:val="2"/>
        </w:tcPr>
        <w:p w:rsidR="004B095C" w:rsidRPr="00CD6897" w:rsidRDefault="004B095C" w:rsidP="00952514">
          <w:pPr>
            <w:pStyle w:val="Fuzeile"/>
            <w:rPr>
              <w:sz w:val="14"/>
            </w:rPr>
          </w:pPr>
        </w:p>
      </w:tc>
    </w:tr>
    <w:tr w:rsidR="004B095C" w:rsidRPr="00CD6897" w:rsidTr="004B095C">
      <w:trPr>
        <w:gridAfter w:val="1"/>
        <w:wAfter w:w="387" w:type="dxa"/>
      </w:trPr>
      <w:tc>
        <w:tcPr>
          <w:tcW w:w="1701" w:type="dxa"/>
        </w:tcPr>
        <w:p w:rsidR="004B095C" w:rsidRPr="00CD6897" w:rsidRDefault="004B095C" w:rsidP="00952514">
          <w:pPr>
            <w:pStyle w:val="Fuzeile"/>
            <w:rPr>
              <w:sz w:val="14"/>
            </w:rPr>
          </w:pPr>
          <w:r w:rsidRPr="00CD6897">
            <w:rPr>
              <w:sz w:val="14"/>
            </w:rPr>
            <w:t>14.00 bis 17.00 Uhr</w:t>
          </w:r>
        </w:p>
      </w:tc>
      <w:tc>
        <w:tcPr>
          <w:tcW w:w="993" w:type="dxa"/>
        </w:tcPr>
        <w:p w:rsidR="004B095C" w:rsidRPr="00CD6897" w:rsidRDefault="004B095C" w:rsidP="00952514">
          <w:pPr>
            <w:pStyle w:val="Fuzeile"/>
            <w:ind w:left="-69" w:right="500"/>
            <w:jc w:val="right"/>
            <w:rPr>
              <w:sz w:val="14"/>
            </w:rPr>
          </w:pPr>
        </w:p>
      </w:tc>
      <w:tc>
        <w:tcPr>
          <w:tcW w:w="160" w:type="dxa"/>
          <w:gridSpan w:val="2"/>
        </w:tcPr>
        <w:p w:rsidR="004B095C" w:rsidRPr="00CD6897" w:rsidRDefault="004B095C" w:rsidP="00952514">
          <w:pPr>
            <w:pStyle w:val="Fuzeile"/>
            <w:rPr>
              <w:sz w:val="14"/>
            </w:rPr>
          </w:pPr>
        </w:p>
      </w:tc>
      <w:tc>
        <w:tcPr>
          <w:tcW w:w="2552" w:type="dxa"/>
        </w:tcPr>
        <w:p w:rsidR="004B095C" w:rsidRPr="00CD6897" w:rsidRDefault="004B095C" w:rsidP="00952514">
          <w:pPr>
            <w:pStyle w:val="Fuzeile"/>
            <w:rPr>
              <w:sz w:val="14"/>
            </w:rPr>
          </w:pPr>
        </w:p>
      </w:tc>
      <w:tc>
        <w:tcPr>
          <w:tcW w:w="3855" w:type="dxa"/>
          <w:gridSpan w:val="3"/>
        </w:tcPr>
        <w:p w:rsidR="004B095C" w:rsidRPr="00CD6897" w:rsidRDefault="004B095C" w:rsidP="00952514">
          <w:pPr>
            <w:pStyle w:val="Fuzeile"/>
            <w:rPr>
              <w:sz w:val="14"/>
            </w:rPr>
          </w:pPr>
        </w:p>
      </w:tc>
    </w:tr>
    <w:tr w:rsidR="004B095C" w:rsidRPr="00CD6897" w:rsidTr="004B095C">
      <w:trPr>
        <w:trHeight w:val="227"/>
      </w:trPr>
      <w:tc>
        <w:tcPr>
          <w:tcW w:w="2694" w:type="dxa"/>
          <w:gridSpan w:val="2"/>
          <w:vAlign w:val="bottom"/>
        </w:tcPr>
        <w:p w:rsidR="004B095C" w:rsidRPr="0049353D" w:rsidRDefault="004B095C" w:rsidP="00952514">
          <w:pPr>
            <w:tabs>
              <w:tab w:val="center" w:pos="4536"/>
              <w:tab w:val="right" w:pos="9072"/>
            </w:tabs>
            <w:rPr>
              <w:b/>
              <w:sz w:val="14"/>
            </w:rPr>
          </w:pPr>
          <w:r>
            <w:rPr>
              <w:rFonts w:cs="Arial"/>
              <w:b/>
              <w:sz w:val="14"/>
              <w:szCs w:val="16"/>
            </w:rPr>
            <w:t>S</w:t>
          </w:r>
          <w:r w:rsidRPr="0049353D">
            <w:rPr>
              <w:rFonts w:cs="Arial"/>
              <w:b/>
              <w:sz w:val="14"/>
              <w:szCs w:val="16"/>
            </w:rPr>
            <w:t xml:space="preserve">owie Termine nach Vereinbarung!                                                                                               </w:t>
          </w:r>
        </w:p>
        <w:p w:rsidR="004B095C" w:rsidRPr="00CD6897" w:rsidRDefault="004B095C" w:rsidP="00952514">
          <w:pPr>
            <w:pStyle w:val="Fuzeile"/>
            <w:rPr>
              <w:sz w:val="14"/>
            </w:rPr>
          </w:pPr>
          <w:r w:rsidRPr="00CD6897">
            <w:rPr>
              <w:rFonts w:cs="Arial"/>
              <w:sz w:val="14"/>
              <w:szCs w:val="16"/>
            </w:rPr>
            <w:t xml:space="preserve">                                                                                                </w:t>
          </w:r>
        </w:p>
      </w:tc>
      <w:tc>
        <w:tcPr>
          <w:tcW w:w="6954" w:type="dxa"/>
          <w:gridSpan w:val="7"/>
        </w:tcPr>
        <w:p w:rsidR="004B095C" w:rsidRPr="00CD6897" w:rsidRDefault="004B095C" w:rsidP="00952514">
          <w:pPr>
            <w:pStyle w:val="Fuzeile"/>
            <w:rPr>
              <w:b/>
              <w:sz w:val="14"/>
            </w:rPr>
          </w:pPr>
          <w:r w:rsidRPr="00CD6897">
            <w:rPr>
              <w:sz w:val="14"/>
            </w:rPr>
            <w:t xml:space="preserve">     </w:t>
          </w:r>
        </w:p>
      </w:tc>
    </w:tr>
  </w:tbl>
  <w:p w:rsidR="004B095C" w:rsidRPr="00952514" w:rsidRDefault="00D73912" w:rsidP="00952514">
    <w:pPr>
      <w:pStyle w:val="Fuzeile"/>
    </w:pPr>
    <w:r>
      <w:rPr>
        <w:b/>
        <w:noProof/>
        <w:sz w:val="14"/>
      </w:rPr>
      <w:pict>
        <v:rect id="_x0000_s2053" style="position:absolute;margin-left:-59.45pt;margin-top:-94.2pt;width:567pt;height:2.85pt;z-index:251663360;mso-position-horizontal-relative:text;mso-position-vertical-relative:text;mso-width-relative:page;mso-height-relative:page" o:hrpct="990" o:hralign="center" o:hrstd="t" o:hrnoshade="t" o:hr="t" fillcolor="#fabb00" stroked="f">
          <w10:wrap type="topAndBottom"/>
        </v:rect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73912" w:rsidRDefault="00D73912">
      <w:r>
        <w:separator/>
      </w:r>
    </w:p>
  </w:footnote>
  <w:footnote w:type="continuationSeparator" w:id="0">
    <w:p w:rsidR="00D73912" w:rsidRDefault="00D7391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B095C" w:rsidRDefault="004B095C" w:rsidP="00952514">
    <w:pPr>
      <w:pStyle w:val="Kopfzeile"/>
    </w:pPr>
    <w:r>
      <w:rPr>
        <w:noProof/>
      </w:rPr>
      <w:drawing>
        <wp:anchor distT="0" distB="0" distL="114300" distR="114300" simplePos="0" relativeHeight="251660288" behindDoc="0" locked="0" layoutInCell="1" allowOverlap="1" wp14:anchorId="505E433D" wp14:editId="4B465E24">
          <wp:simplePos x="0" y="0"/>
          <wp:positionH relativeFrom="column">
            <wp:posOffset>3656330</wp:posOffset>
          </wp:positionH>
          <wp:positionV relativeFrom="paragraph">
            <wp:posOffset>-425289</wp:posOffset>
          </wp:positionV>
          <wp:extent cx="2616151" cy="913888"/>
          <wp:effectExtent l="0" t="0" r="0" b="635"/>
          <wp:wrapNone/>
          <wp:docPr id="2" name="Grafik 2" descr="U:\TUIV\Corporate Design\Dateien fürs KRZN\logo_standard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U:\TUIV\Corporate Design\Dateien fürs KRZN\logo_standard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16151" cy="91388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4B095C" w:rsidRDefault="004B095C" w:rsidP="00952514">
    <w:pPr>
      <w:pStyle w:val="Kopfzeile"/>
    </w:pPr>
  </w:p>
  <w:p w:rsidR="004B095C" w:rsidRDefault="004B095C" w:rsidP="00952514">
    <w:pPr>
      <w:pStyle w:val="Kopfzeile"/>
    </w:pPr>
  </w:p>
  <w:p w:rsidR="004B095C" w:rsidRDefault="00D73912">
    <w:pPr>
      <w:pStyle w:val="Kopfzeile"/>
    </w:pPr>
    <w:r>
      <w:rPr>
        <w:noProof/>
      </w:rPr>
      <w:pict>
        <v:rect id="_x0000_s2049" style="position:absolute;margin-left:-59.45pt;margin-top:4.3pt;width:567pt;height:2.85pt;z-index:251658240;mso-position-horizontal-relative:text;mso-position-vertical-relative:text;mso-width-relative:page;mso-height-relative:page" o:hrpct="990" o:hralign="center" o:hrstd="t" o:hrnoshade="t" o:hr="t" fillcolor="#fabb00" stroked="f">
          <w10:wrap type="topAndBottom"/>
        </v:rect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1">
    <w:nsid w:val="FFFFFF7C"/>
    <w:multiLevelType w:val="singleLevel"/>
    <w:tmpl w:val="B20E64D6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1">
    <w:nsid w:val="FFFFFF7D"/>
    <w:multiLevelType w:val="singleLevel"/>
    <w:tmpl w:val="DA3497DC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1">
    <w:nsid w:val="FFFFFF7E"/>
    <w:multiLevelType w:val="singleLevel"/>
    <w:tmpl w:val="2BAE0952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1">
    <w:nsid w:val="FFFFFF7F"/>
    <w:multiLevelType w:val="singleLevel"/>
    <w:tmpl w:val="8FD8DF8E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1">
    <w:nsid w:val="FFFFFF80"/>
    <w:multiLevelType w:val="singleLevel"/>
    <w:tmpl w:val="9A32158A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1">
    <w:nsid w:val="FFFFFF81"/>
    <w:multiLevelType w:val="singleLevel"/>
    <w:tmpl w:val="C82CE64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1">
    <w:nsid w:val="FFFFFF82"/>
    <w:multiLevelType w:val="singleLevel"/>
    <w:tmpl w:val="479CB52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1">
    <w:nsid w:val="FFFFFF83"/>
    <w:multiLevelType w:val="singleLevel"/>
    <w:tmpl w:val="3BC679F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1">
    <w:nsid w:val="FFFFFF88"/>
    <w:multiLevelType w:val="singleLevel"/>
    <w:tmpl w:val="03DC744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1">
    <w:nsid w:val="FFFFFF89"/>
    <w:multiLevelType w:val="singleLevel"/>
    <w:tmpl w:val="EB966CA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44E26D7"/>
    <w:multiLevelType w:val="hybridMultilevel"/>
    <w:tmpl w:val="735AE3F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B283137"/>
    <w:multiLevelType w:val="hybridMultilevel"/>
    <w:tmpl w:val="9FAE62B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1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intFractionalCharacterWidth/>
  <w:embedTrueTypeFonts/>
  <w:saveSubsetFonts/>
  <w:hideSpellingErrors/>
  <w:activeWritingStyle w:appName="MSWord" w:lang="de-DE" w:vendorID="9" w:dllVersion="512" w:checkStyle="1"/>
  <w:activeWritingStyle w:appName="MSWord" w:lang="it-IT" w:vendorID="3" w:dllVersion="517" w:checkStyle="1"/>
  <w:proofState w:spelling="clean" w:grammar="clean"/>
  <w:attachedTemplate r:id="rId1"/>
  <w:stylePaneFormatFilter w:val="3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ocumentProtection w:edit="forms" w:enforcement="0"/>
  <w:defaultTabStop w:val="709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3D45"/>
    <w:rsid w:val="00004CD8"/>
    <w:rsid w:val="000137F0"/>
    <w:rsid w:val="00013B5F"/>
    <w:rsid w:val="00014CEF"/>
    <w:rsid w:val="00031817"/>
    <w:rsid w:val="00051171"/>
    <w:rsid w:val="00052776"/>
    <w:rsid w:val="000575F2"/>
    <w:rsid w:val="00071484"/>
    <w:rsid w:val="00076AC3"/>
    <w:rsid w:val="000773E0"/>
    <w:rsid w:val="000833F8"/>
    <w:rsid w:val="000851AD"/>
    <w:rsid w:val="00087503"/>
    <w:rsid w:val="0009126C"/>
    <w:rsid w:val="0009504A"/>
    <w:rsid w:val="000A0DA0"/>
    <w:rsid w:val="000F3407"/>
    <w:rsid w:val="00120ABF"/>
    <w:rsid w:val="001249FC"/>
    <w:rsid w:val="00157B9B"/>
    <w:rsid w:val="00167603"/>
    <w:rsid w:val="00174853"/>
    <w:rsid w:val="00182BC8"/>
    <w:rsid w:val="00190022"/>
    <w:rsid w:val="00195E48"/>
    <w:rsid w:val="00196DB2"/>
    <w:rsid w:val="001A31A1"/>
    <w:rsid w:val="001A6521"/>
    <w:rsid w:val="001A724E"/>
    <w:rsid w:val="001E0655"/>
    <w:rsid w:val="001E254B"/>
    <w:rsid w:val="001F0938"/>
    <w:rsid w:val="00200CD2"/>
    <w:rsid w:val="002106CE"/>
    <w:rsid w:val="002131CE"/>
    <w:rsid w:val="002151EE"/>
    <w:rsid w:val="00216486"/>
    <w:rsid w:val="002178F3"/>
    <w:rsid w:val="00226E88"/>
    <w:rsid w:val="002439DC"/>
    <w:rsid w:val="00257C2D"/>
    <w:rsid w:val="00271B97"/>
    <w:rsid w:val="00291507"/>
    <w:rsid w:val="0029548B"/>
    <w:rsid w:val="002C5F2C"/>
    <w:rsid w:val="002E45CD"/>
    <w:rsid w:val="002F13F8"/>
    <w:rsid w:val="00317062"/>
    <w:rsid w:val="0032084B"/>
    <w:rsid w:val="0033208C"/>
    <w:rsid w:val="00352092"/>
    <w:rsid w:val="00371C5F"/>
    <w:rsid w:val="0037297E"/>
    <w:rsid w:val="00373FC1"/>
    <w:rsid w:val="00385AA9"/>
    <w:rsid w:val="00391BA8"/>
    <w:rsid w:val="00393B64"/>
    <w:rsid w:val="003A2B4C"/>
    <w:rsid w:val="003A3536"/>
    <w:rsid w:val="003B36F9"/>
    <w:rsid w:val="003B7C75"/>
    <w:rsid w:val="003C6538"/>
    <w:rsid w:val="003D5DBE"/>
    <w:rsid w:val="003E6A45"/>
    <w:rsid w:val="003F2E36"/>
    <w:rsid w:val="003F4520"/>
    <w:rsid w:val="003F5C9A"/>
    <w:rsid w:val="00402760"/>
    <w:rsid w:val="004044FF"/>
    <w:rsid w:val="00412023"/>
    <w:rsid w:val="00412BF0"/>
    <w:rsid w:val="004238D4"/>
    <w:rsid w:val="00456742"/>
    <w:rsid w:val="004614CB"/>
    <w:rsid w:val="00480344"/>
    <w:rsid w:val="004872DD"/>
    <w:rsid w:val="004A3F27"/>
    <w:rsid w:val="004B095C"/>
    <w:rsid w:val="004C3D45"/>
    <w:rsid w:val="004D50A7"/>
    <w:rsid w:val="004F7498"/>
    <w:rsid w:val="0050125B"/>
    <w:rsid w:val="00503E27"/>
    <w:rsid w:val="005215C3"/>
    <w:rsid w:val="00521F4D"/>
    <w:rsid w:val="00533ED3"/>
    <w:rsid w:val="00545B91"/>
    <w:rsid w:val="005468C4"/>
    <w:rsid w:val="005511C9"/>
    <w:rsid w:val="00583D9B"/>
    <w:rsid w:val="0059215F"/>
    <w:rsid w:val="005A2974"/>
    <w:rsid w:val="005A3A23"/>
    <w:rsid w:val="005A4B5A"/>
    <w:rsid w:val="005B013A"/>
    <w:rsid w:val="005B1395"/>
    <w:rsid w:val="005C336B"/>
    <w:rsid w:val="005E6585"/>
    <w:rsid w:val="005F06D0"/>
    <w:rsid w:val="005F0F99"/>
    <w:rsid w:val="005F2717"/>
    <w:rsid w:val="005F7DB5"/>
    <w:rsid w:val="00622629"/>
    <w:rsid w:val="006246F7"/>
    <w:rsid w:val="00631349"/>
    <w:rsid w:val="00634FA9"/>
    <w:rsid w:val="0063607A"/>
    <w:rsid w:val="0064579B"/>
    <w:rsid w:val="00650344"/>
    <w:rsid w:val="00650464"/>
    <w:rsid w:val="00660997"/>
    <w:rsid w:val="006766B9"/>
    <w:rsid w:val="00684445"/>
    <w:rsid w:val="00685838"/>
    <w:rsid w:val="006D2CB7"/>
    <w:rsid w:val="006D3B4A"/>
    <w:rsid w:val="006D6166"/>
    <w:rsid w:val="006D676D"/>
    <w:rsid w:val="006E7B11"/>
    <w:rsid w:val="006F1056"/>
    <w:rsid w:val="006F45D2"/>
    <w:rsid w:val="00702C0D"/>
    <w:rsid w:val="00715F0A"/>
    <w:rsid w:val="0072127F"/>
    <w:rsid w:val="007227CD"/>
    <w:rsid w:val="00724C31"/>
    <w:rsid w:val="00745C06"/>
    <w:rsid w:val="00746C12"/>
    <w:rsid w:val="00753872"/>
    <w:rsid w:val="00762B3D"/>
    <w:rsid w:val="00782402"/>
    <w:rsid w:val="00795197"/>
    <w:rsid w:val="007A2D22"/>
    <w:rsid w:val="007B5D82"/>
    <w:rsid w:val="007B5F46"/>
    <w:rsid w:val="007C1851"/>
    <w:rsid w:val="007C2ADF"/>
    <w:rsid w:val="007D7834"/>
    <w:rsid w:val="007F2ED3"/>
    <w:rsid w:val="00803BCD"/>
    <w:rsid w:val="00806808"/>
    <w:rsid w:val="008102E2"/>
    <w:rsid w:val="00815439"/>
    <w:rsid w:val="00834E58"/>
    <w:rsid w:val="00842177"/>
    <w:rsid w:val="00844C22"/>
    <w:rsid w:val="00856DFB"/>
    <w:rsid w:val="00866C23"/>
    <w:rsid w:val="00876CC8"/>
    <w:rsid w:val="0088539D"/>
    <w:rsid w:val="008A607A"/>
    <w:rsid w:val="008B01C0"/>
    <w:rsid w:val="008B6943"/>
    <w:rsid w:val="008D338E"/>
    <w:rsid w:val="008D400B"/>
    <w:rsid w:val="008D54A0"/>
    <w:rsid w:val="008E2709"/>
    <w:rsid w:val="008E7263"/>
    <w:rsid w:val="00906092"/>
    <w:rsid w:val="0091189E"/>
    <w:rsid w:val="009130E6"/>
    <w:rsid w:val="00933FB4"/>
    <w:rsid w:val="00937893"/>
    <w:rsid w:val="00950079"/>
    <w:rsid w:val="00952514"/>
    <w:rsid w:val="00957EA5"/>
    <w:rsid w:val="00992190"/>
    <w:rsid w:val="00993DFC"/>
    <w:rsid w:val="009A0F56"/>
    <w:rsid w:val="009A468C"/>
    <w:rsid w:val="009B6237"/>
    <w:rsid w:val="009C7155"/>
    <w:rsid w:val="009F44E8"/>
    <w:rsid w:val="009F6021"/>
    <w:rsid w:val="00A01D42"/>
    <w:rsid w:val="00A04E6B"/>
    <w:rsid w:val="00A12D4E"/>
    <w:rsid w:val="00A156D9"/>
    <w:rsid w:val="00A57C75"/>
    <w:rsid w:val="00A604CC"/>
    <w:rsid w:val="00A72E45"/>
    <w:rsid w:val="00A74086"/>
    <w:rsid w:val="00A944FA"/>
    <w:rsid w:val="00AA62B6"/>
    <w:rsid w:val="00AC4F84"/>
    <w:rsid w:val="00AD2A3A"/>
    <w:rsid w:val="00AD4C95"/>
    <w:rsid w:val="00AE2A0A"/>
    <w:rsid w:val="00AF060A"/>
    <w:rsid w:val="00AF42B5"/>
    <w:rsid w:val="00B00EDB"/>
    <w:rsid w:val="00B1251F"/>
    <w:rsid w:val="00B1739A"/>
    <w:rsid w:val="00B20D69"/>
    <w:rsid w:val="00B24767"/>
    <w:rsid w:val="00B24E3E"/>
    <w:rsid w:val="00B264A7"/>
    <w:rsid w:val="00B264BA"/>
    <w:rsid w:val="00B3278A"/>
    <w:rsid w:val="00B419D0"/>
    <w:rsid w:val="00B47C61"/>
    <w:rsid w:val="00B55BE1"/>
    <w:rsid w:val="00B568E4"/>
    <w:rsid w:val="00B63B5D"/>
    <w:rsid w:val="00B64C53"/>
    <w:rsid w:val="00B65B28"/>
    <w:rsid w:val="00B704D7"/>
    <w:rsid w:val="00B72E27"/>
    <w:rsid w:val="00B7518B"/>
    <w:rsid w:val="00B905C3"/>
    <w:rsid w:val="00B95845"/>
    <w:rsid w:val="00BA2EE7"/>
    <w:rsid w:val="00BA6977"/>
    <w:rsid w:val="00BC15B9"/>
    <w:rsid w:val="00BC191F"/>
    <w:rsid w:val="00BD43E1"/>
    <w:rsid w:val="00BD7120"/>
    <w:rsid w:val="00BE445A"/>
    <w:rsid w:val="00BF057A"/>
    <w:rsid w:val="00C401D1"/>
    <w:rsid w:val="00C5268E"/>
    <w:rsid w:val="00C63B10"/>
    <w:rsid w:val="00C65268"/>
    <w:rsid w:val="00C93D4E"/>
    <w:rsid w:val="00CA26A7"/>
    <w:rsid w:val="00CB38EA"/>
    <w:rsid w:val="00CB4881"/>
    <w:rsid w:val="00CC0210"/>
    <w:rsid w:val="00CC36FA"/>
    <w:rsid w:val="00CC6150"/>
    <w:rsid w:val="00CD1396"/>
    <w:rsid w:val="00CD17E3"/>
    <w:rsid w:val="00CF2251"/>
    <w:rsid w:val="00D00215"/>
    <w:rsid w:val="00D050D0"/>
    <w:rsid w:val="00D05FC5"/>
    <w:rsid w:val="00D06D9A"/>
    <w:rsid w:val="00D31A08"/>
    <w:rsid w:val="00D421A9"/>
    <w:rsid w:val="00D57D71"/>
    <w:rsid w:val="00D70E8F"/>
    <w:rsid w:val="00D73912"/>
    <w:rsid w:val="00D7513E"/>
    <w:rsid w:val="00D75D6A"/>
    <w:rsid w:val="00D86877"/>
    <w:rsid w:val="00D90D00"/>
    <w:rsid w:val="00D94574"/>
    <w:rsid w:val="00DA2A71"/>
    <w:rsid w:val="00DA5920"/>
    <w:rsid w:val="00DA6A4F"/>
    <w:rsid w:val="00DB6204"/>
    <w:rsid w:val="00DC39DC"/>
    <w:rsid w:val="00DD1603"/>
    <w:rsid w:val="00DD2A1D"/>
    <w:rsid w:val="00DE22B4"/>
    <w:rsid w:val="00DE6D06"/>
    <w:rsid w:val="00DF004B"/>
    <w:rsid w:val="00DF6F09"/>
    <w:rsid w:val="00E27885"/>
    <w:rsid w:val="00E347D2"/>
    <w:rsid w:val="00E44DF2"/>
    <w:rsid w:val="00E54377"/>
    <w:rsid w:val="00E73575"/>
    <w:rsid w:val="00EA57CD"/>
    <w:rsid w:val="00EB0DA9"/>
    <w:rsid w:val="00EB3AA9"/>
    <w:rsid w:val="00F042CF"/>
    <w:rsid w:val="00F0440B"/>
    <w:rsid w:val="00F15CEB"/>
    <w:rsid w:val="00F17140"/>
    <w:rsid w:val="00F17844"/>
    <w:rsid w:val="00F24ED0"/>
    <w:rsid w:val="00F30700"/>
    <w:rsid w:val="00F82B19"/>
    <w:rsid w:val="00F97C68"/>
    <w:rsid w:val="00FA6CDF"/>
    <w:rsid w:val="00FB3D7E"/>
    <w:rsid w:val="00FB552F"/>
    <w:rsid w:val="00FC599A"/>
    <w:rsid w:val="00FD3B5E"/>
    <w:rsid w:val="00FF4057"/>
    <w:rsid w:val="00FF5C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4"/>
    <o:shapelayout v:ext="edit">
      <o:idmap v:ext="edit" data="1"/>
    </o:shapelayout>
  </w:shapeDefaults>
  <w:decimalSymbol w:val=","/>
  <w:listSeparator w:val=";"/>
  <w14:docId w14:val="3B28A6C5"/>
  <w15:docId w15:val="{42CED076-BEA4-443D-8070-2B4EBDBBD7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371C5F"/>
    <w:rPr>
      <w:rFonts w:ascii="Expletus Sans" w:hAnsi="Expletus Sans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5215C3"/>
    <w:pPr>
      <w:keepNext/>
      <w:keepLines/>
      <w:spacing w:before="480"/>
      <w:outlineLvl w:val="0"/>
    </w:pPr>
    <w:rPr>
      <w:b/>
      <w:bCs/>
      <w:sz w:val="48"/>
      <w:szCs w:val="28"/>
    </w:rPr>
  </w:style>
  <w:style w:type="paragraph" w:styleId="berschrift2">
    <w:name w:val="heading 2"/>
    <w:basedOn w:val="Standard"/>
    <w:next w:val="Standard"/>
    <w:qFormat/>
    <w:rsid w:val="005215C3"/>
    <w:pPr>
      <w:keepNext/>
      <w:outlineLvl w:val="1"/>
    </w:pPr>
    <w:rPr>
      <w:sz w:val="40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8D338E"/>
    <w:pPr>
      <w:keepNext/>
      <w:keepLines/>
      <w:spacing w:before="200"/>
      <w:outlineLvl w:val="2"/>
    </w:pPr>
    <w:rPr>
      <w:b/>
      <w:bCs/>
      <w:color w:val="FFC000"/>
      <w:sz w:val="36"/>
    </w:rPr>
  </w:style>
  <w:style w:type="paragraph" w:styleId="berschrift4">
    <w:name w:val="heading 4"/>
    <w:basedOn w:val="Standard"/>
    <w:next w:val="Standard"/>
    <w:link w:val="berschrift4Zchn"/>
    <w:uiPriority w:val="9"/>
    <w:unhideWhenUsed/>
    <w:qFormat/>
    <w:rsid w:val="008D338E"/>
    <w:pPr>
      <w:keepNext/>
      <w:keepLines/>
      <w:spacing w:before="200"/>
      <w:outlineLvl w:val="3"/>
    </w:pPr>
    <w:rPr>
      <w:b/>
      <w:bCs/>
      <w:iCs/>
      <w:sz w:val="36"/>
    </w:rPr>
  </w:style>
  <w:style w:type="paragraph" w:styleId="berschrift5">
    <w:name w:val="heading 5"/>
    <w:basedOn w:val="Standard"/>
    <w:next w:val="Standard"/>
    <w:link w:val="berschrift5Zchn"/>
    <w:uiPriority w:val="9"/>
    <w:unhideWhenUsed/>
    <w:qFormat/>
    <w:rsid w:val="008D338E"/>
    <w:pPr>
      <w:keepNext/>
      <w:keepLines/>
      <w:spacing w:before="200"/>
      <w:outlineLvl w:val="4"/>
    </w:pPr>
    <w:rPr>
      <w:b/>
      <w:sz w:val="32"/>
    </w:rPr>
  </w:style>
  <w:style w:type="paragraph" w:styleId="berschrift6">
    <w:name w:val="heading 6"/>
    <w:basedOn w:val="Standard"/>
    <w:next w:val="Standard"/>
    <w:link w:val="berschrift6Zchn"/>
    <w:uiPriority w:val="9"/>
    <w:unhideWhenUsed/>
    <w:qFormat/>
    <w:rsid w:val="000851AD"/>
    <w:pPr>
      <w:keepNext/>
      <w:keepLines/>
      <w:spacing w:before="200"/>
      <w:outlineLvl w:val="5"/>
    </w:pPr>
    <w:rPr>
      <w:b/>
      <w:iCs/>
      <w:sz w:val="2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link w:val="FuzeileZchn"/>
    <w:uiPriority w:val="99"/>
    <w:pPr>
      <w:tabs>
        <w:tab w:val="center" w:pos="4536"/>
        <w:tab w:val="right" w:pos="9072"/>
      </w:tabs>
    </w:pPr>
  </w:style>
  <w:style w:type="character" w:styleId="Hyperlink">
    <w:name w:val="Hyperlink"/>
    <w:rPr>
      <w:color w:val="0000FF"/>
      <w:u w:val="single"/>
    </w:rPr>
  </w:style>
  <w:style w:type="character" w:styleId="Kommentarzeichen">
    <w:name w:val="annotation reference"/>
    <w:semiHidden/>
    <w:rsid w:val="007C1851"/>
    <w:rPr>
      <w:sz w:val="16"/>
      <w:szCs w:val="16"/>
    </w:rPr>
  </w:style>
  <w:style w:type="paragraph" w:styleId="Kommentartext">
    <w:name w:val="annotation text"/>
    <w:basedOn w:val="Standard"/>
    <w:semiHidden/>
    <w:rsid w:val="007C1851"/>
  </w:style>
  <w:style w:type="paragraph" w:styleId="Kommentarthema">
    <w:name w:val="annotation subject"/>
    <w:basedOn w:val="Kommentartext"/>
    <w:next w:val="Kommentartext"/>
    <w:semiHidden/>
    <w:rsid w:val="007C1851"/>
    <w:rPr>
      <w:b/>
      <w:bCs/>
    </w:rPr>
  </w:style>
  <w:style w:type="paragraph" w:styleId="Sprechblasentext">
    <w:name w:val="Balloon Text"/>
    <w:basedOn w:val="Standard"/>
    <w:semiHidden/>
    <w:rsid w:val="007C1851"/>
    <w:rPr>
      <w:rFonts w:ascii="Tahoma" w:hAnsi="Tahoma" w:cs="Tahoma"/>
      <w:sz w:val="16"/>
      <w:szCs w:val="16"/>
    </w:rPr>
  </w:style>
  <w:style w:type="paragraph" w:styleId="KeinLeerraum">
    <w:name w:val="No Spacing"/>
    <w:uiPriority w:val="1"/>
    <w:qFormat/>
    <w:rsid w:val="00CF2251"/>
    <w:rPr>
      <w:rFonts w:ascii="Source Sans Pro" w:hAnsi="Source Sans Pro"/>
      <w:sz w:val="24"/>
    </w:rPr>
  </w:style>
  <w:style w:type="character" w:customStyle="1" w:styleId="FuzeileZchn">
    <w:name w:val="Fußzeile Zchn"/>
    <w:link w:val="Fuzeile"/>
    <w:uiPriority w:val="99"/>
    <w:rsid w:val="00190022"/>
    <w:rPr>
      <w:rFonts w:ascii="Source Sans Pro" w:hAnsi="Source Sans Pro"/>
      <w:sz w:val="24"/>
    </w:rPr>
  </w:style>
  <w:style w:type="character" w:customStyle="1" w:styleId="berschrift1Zchn">
    <w:name w:val="Überschrift 1 Zchn"/>
    <w:link w:val="berschrift1"/>
    <w:uiPriority w:val="9"/>
    <w:rsid w:val="005215C3"/>
    <w:rPr>
      <w:rFonts w:ascii="Source Sans Pro" w:eastAsia="Times New Roman" w:hAnsi="Source Sans Pro" w:cs="Times New Roman"/>
      <w:b/>
      <w:bCs/>
      <w:sz w:val="48"/>
      <w:szCs w:val="28"/>
    </w:rPr>
  </w:style>
  <w:style w:type="paragraph" w:styleId="Titel">
    <w:name w:val="Title"/>
    <w:basedOn w:val="Standard"/>
    <w:next w:val="Standard"/>
    <w:link w:val="TitelZchn"/>
    <w:uiPriority w:val="10"/>
    <w:qFormat/>
    <w:rsid w:val="005215C3"/>
    <w:pPr>
      <w:pBdr>
        <w:bottom w:val="single" w:sz="8" w:space="4" w:color="4F81BD"/>
      </w:pBdr>
      <w:spacing w:after="300"/>
      <w:contextualSpacing/>
    </w:pPr>
    <w:rPr>
      <w:spacing w:val="5"/>
      <w:kern w:val="28"/>
      <w:sz w:val="48"/>
      <w:szCs w:val="52"/>
    </w:rPr>
  </w:style>
  <w:style w:type="character" w:customStyle="1" w:styleId="TitelZchn">
    <w:name w:val="Titel Zchn"/>
    <w:link w:val="Titel"/>
    <w:uiPriority w:val="10"/>
    <w:rsid w:val="005215C3"/>
    <w:rPr>
      <w:rFonts w:ascii="Source Sans Pro" w:eastAsia="Times New Roman" w:hAnsi="Source Sans Pro" w:cs="Times New Roman"/>
      <w:spacing w:val="5"/>
      <w:kern w:val="28"/>
      <w:sz w:val="48"/>
      <w:szCs w:val="52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5215C3"/>
    <w:pPr>
      <w:numPr>
        <w:ilvl w:val="1"/>
      </w:numPr>
    </w:pPr>
    <w:rPr>
      <w:i/>
      <w:iCs/>
      <w:color w:val="7F7F7F"/>
      <w:spacing w:val="15"/>
      <w:szCs w:val="24"/>
    </w:rPr>
  </w:style>
  <w:style w:type="character" w:customStyle="1" w:styleId="UntertitelZchn">
    <w:name w:val="Untertitel Zchn"/>
    <w:link w:val="Untertitel"/>
    <w:uiPriority w:val="11"/>
    <w:rsid w:val="005215C3"/>
    <w:rPr>
      <w:rFonts w:ascii="Source Sans Pro" w:eastAsia="Times New Roman" w:hAnsi="Source Sans Pro" w:cs="Times New Roman"/>
      <w:i/>
      <w:iCs/>
      <w:color w:val="7F7F7F"/>
      <w:spacing w:val="15"/>
      <w:sz w:val="24"/>
      <w:szCs w:val="24"/>
    </w:rPr>
  </w:style>
  <w:style w:type="character" w:styleId="SchwacheHervorhebung">
    <w:name w:val="Subtle Emphasis"/>
    <w:uiPriority w:val="19"/>
    <w:qFormat/>
    <w:rsid w:val="005215C3"/>
    <w:rPr>
      <w:rFonts w:ascii="Source Sans Pro" w:hAnsi="Source Sans Pro"/>
      <w:i/>
      <w:iCs/>
      <w:color w:val="595959"/>
    </w:rPr>
  </w:style>
  <w:style w:type="character" w:styleId="Hervorhebung">
    <w:name w:val="Emphasis"/>
    <w:uiPriority w:val="20"/>
    <w:qFormat/>
    <w:rsid w:val="005215C3"/>
    <w:rPr>
      <w:rFonts w:ascii="Source Sans Pro" w:hAnsi="Source Sans Pro"/>
      <w:i/>
      <w:iCs/>
      <w:color w:val="000000"/>
    </w:rPr>
  </w:style>
  <w:style w:type="character" w:styleId="IntensiveHervorhebung">
    <w:name w:val="Intense Emphasis"/>
    <w:uiPriority w:val="21"/>
    <w:qFormat/>
    <w:rsid w:val="005215C3"/>
    <w:rPr>
      <w:rFonts w:ascii="Source Sans Pro" w:hAnsi="Source Sans Pro"/>
      <w:b/>
      <w:bCs/>
      <w:i/>
      <w:iCs/>
      <w:color w:val="FFC000"/>
    </w:rPr>
  </w:style>
  <w:style w:type="character" w:styleId="Fett">
    <w:name w:val="Strong"/>
    <w:uiPriority w:val="22"/>
    <w:qFormat/>
    <w:rsid w:val="005215C3"/>
    <w:rPr>
      <w:rFonts w:ascii="Source Sans Pro" w:hAnsi="Source Sans Pro"/>
      <w:b/>
      <w:bCs/>
    </w:rPr>
  </w:style>
  <w:style w:type="paragraph" w:styleId="Zitat">
    <w:name w:val="Quote"/>
    <w:basedOn w:val="Standard"/>
    <w:next w:val="Standard"/>
    <w:link w:val="ZitatZchn"/>
    <w:uiPriority w:val="29"/>
    <w:qFormat/>
    <w:rsid w:val="005215C3"/>
    <w:rPr>
      <w:i/>
      <w:iCs/>
      <w:color w:val="000000"/>
    </w:rPr>
  </w:style>
  <w:style w:type="character" w:customStyle="1" w:styleId="ZitatZchn">
    <w:name w:val="Zitat Zchn"/>
    <w:link w:val="Zitat"/>
    <w:uiPriority w:val="29"/>
    <w:rsid w:val="005215C3"/>
    <w:rPr>
      <w:rFonts w:ascii="Source Sans Pro" w:hAnsi="Source Sans Pro"/>
      <w:i/>
      <w:iCs/>
      <w:color w:val="000000"/>
      <w:sz w:val="24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545B91"/>
    <w:pPr>
      <w:pBdr>
        <w:bottom w:val="single" w:sz="4" w:space="4" w:color="FFC000"/>
      </w:pBdr>
      <w:spacing w:before="200" w:after="280"/>
      <w:ind w:left="936" w:right="936"/>
    </w:pPr>
    <w:rPr>
      <w:b/>
      <w:bCs/>
      <w:i/>
      <w:iCs/>
      <w:color w:val="000000"/>
    </w:rPr>
  </w:style>
  <w:style w:type="character" w:customStyle="1" w:styleId="IntensivesZitatZchn">
    <w:name w:val="Intensives Zitat Zchn"/>
    <w:link w:val="IntensivesZitat"/>
    <w:uiPriority w:val="30"/>
    <w:rsid w:val="00545B91"/>
    <w:rPr>
      <w:rFonts w:ascii="Source Sans Pro" w:hAnsi="Source Sans Pro"/>
      <w:b/>
      <w:bCs/>
      <w:i/>
      <w:iCs/>
      <w:color w:val="000000"/>
      <w:sz w:val="24"/>
    </w:rPr>
  </w:style>
  <w:style w:type="character" w:styleId="SchwacherVerweis">
    <w:name w:val="Subtle Reference"/>
    <w:uiPriority w:val="31"/>
    <w:qFormat/>
    <w:rsid w:val="00545B91"/>
    <w:rPr>
      <w:rFonts w:ascii="Source Sans Pro" w:hAnsi="Source Sans Pro"/>
      <w:smallCaps/>
      <w:color w:val="FFC000"/>
      <w:u w:val="single"/>
      <w:bdr w:val="none" w:sz="0" w:space="0" w:color="auto"/>
    </w:rPr>
  </w:style>
  <w:style w:type="character" w:styleId="IntensiverVerweis">
    <w:name w:val="Intense Reference"/>
    <w:uiPriority w:val="32"/>
    <w:qFormat/>
    <w:rsid w:val="005215C3"/>
    <w:rPr>
      <w:b/>
      <w:bCs/>
      <w:smallCaps/>
      <w:color w:val="FFC000"/>
      <w:spacing w:val="5"/>
      <w:u w:val="single"/>
    </w:rPr>
  </w:style>
  <w:style w:type="character" w:styleId="Buchtitel">
    <w:name w:val="Book Title"/>
    <w:uiPriority w:val="33"/>
    <w:qFormat/>
    <w:rsid w:val="005215C3"/>
    <w:rPr>
      <w:rFonts w:ascii="Source Sans Pro" w:hAnsi="Source Sans Pro"/>
      <w:b/>
      <w:bCs/>
      <w:smallCaps/>
      <w:spacing w:val="5"/>
    </w:rPr>
  </w:style>
  <w:style w:type="paragraph" w:styleId="Listenabsatz">
    <w:name w:val="List Paragraph"/>
    <w:basedOn w:val="Standard"/>
    <w:uiPriority w:val="34"/>
    <w:qFormat/>
    <w:rsid w:val="005215C3"/>
    <w:pPr>
      <w:ind w:left="720"/>
      <w:contextualSpacing/>
    </w:pPr>
  </w:style>
  <w:style w:type="character" w:styleId="Platzhaltertext">
    <w:name w:val="Placeholder Text"/>
    <w:uiPriority w:val="99"/>
    <w:semiHidden/>
    <w:rsid w:val="008D338E"/>
    <w:rPr>
      <w:color w:val="808080"/>
    </w:rPr>
  </w:style>
  <w:style w:type="character" w:customStyle="1" w:styleId="berschrift3Zchn">
    <w:name w:val="Überschrift 3 Zchn"/>
    <w:link w:val="berschrift3"/>
    <w:uiPriority w:val="9"/>
    <w:rsid w:val="008D338E"/>
    <w:rPr>
      <w:rFonts w:ascii="Source Sans Pro" w:eastAsia="Times New Roman" w:hAnsi="Source Sans Pro" w:cs="Times New Roman"/>
      <w:b/>
      <w:bCs/>
      <w:color w:val="FFC000"/>
      <w:sz w:val="36"/>
    </w:rPr>
  </w:style>
  <w:style w:type="character" w:customStyle="1" w:styleId="berschrift4Zchn">
    <w:name w:val="Überschrift 4 Zchn"/>
    <w:link w:val="berschrift4"/>
    <w:uiPriority w:val="9"/>
    <w:rsid w:val="008D338E"/>
    <w:rPr>
      <w:rFonts w:ascii="Source Sans Pro" w:eastAsia="Times New Roman" w:hAnsi="Source Sans Pro" w:cs="Times New Roman"/>
      <w:b/>
      <w:bCs/>
      <w:iCs/>
      <w:sz w:val="36"/>
    </w:rPr>
  </w:style>
  <w:style w:type="character" w:customStyle="1" w:styleId="berschrift5Zchn">
    <w:name w:val="Überschrift 5 Zchn"/>
    <w:link w:val="berschrift5"/>
    <w:uiPriority w:val="9"/>
    <w:rsid w:val="008D338E"/>
    <w:rPr>
      <w:rFonts w:ascii="Source Sans Pro" w:eastAsia="Times New Roman" w:hAnsi="Source Sans Pro" w:cs="Times New Roman"/>
      <w:b/>
      <w:sz w:val="32"/>
    </w:rPr>
  </w:style>
  <w:style w:type="character" w:customStyle="1" w:styleId="berschrift6Zchn">
    <w:name w:val="Überschrift 6 Zchn"/>
    <w:link w:val="berschrift6"/>
    <w:uiPriority w:val="9"/>
    <w:rsid w:val="000851AD"/>
    <w:rPr>
      <w:rFonts w:ascii="Source Sans Pro" w:eastAsia="Times New Roman" w:hAnsi="Source Sans Pro" w:cs="Times New Roman"/>
      <w:b/>
      <w:iCs/>
      <w:sz w:val="28"/>
    </w:rPr>
  </w:style>
  <w:style w:type="table" w:styleId="Tabellenraster">
    <w:name w:val="Table Grid"/>
    <w:basedOn w:val="NormaleTabelle"/>
    <w:uiPriority w:val="59"/>
    <w:rsid w:val="00BE5EE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rarbeitung">
    <w:name w:val="Revision"/>
    <w:hidden/>
    <w:uiPriority w:val="99"/>
    <w:semiHidden/>
    <w:rsid w:val="00B568E4"/>
    <w:rPr>
      <w:rFonts w:ascii="Source Sans Pro" w:hAnsi="Source Sans Pro"/>
      <w:sz w:val="24"/>
    </w:rPr>
  </w:style>
  <w:style w:type="character" w:customStyle="1" w:styleId="CDAlpen">
    <w:name w:val="CD Alpen"/>
    <w:uiPriority w:val="1"/>
    <w:rsid w:val="00B20D69"/>
    <w:rPr>
      <w:rFonts w:ascii="Expletus Sans" w:hAnsi="Expletus Sans"/>
      <w:sz w:val="20"/>
    </w:rPr>
  </w:style>
  <w:style w:type="character" w:customStyle="1" w:styleId="CD-Alpen-Betreff">
    <w:name w:val="CD-Alpen-Betreff"/>
    <w:uiPriority w:val="1"/>
    <w:rsid w:val="00B20D69"/>
    <w:rPr>
      <w:rFonts w:ascii="Expletus Sans" w:hAnsi="Expletus Sans"/>
      <w:b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3932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59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12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577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764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6949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7311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8691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5113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321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evelopment\gruen_dashboard\res\templates\Kopfbogen_digital%20neu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4FCD94BAEBA743638FB233DA9E1CA8F5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34B2602-AEF5-4EB4-886D-C117CA80E533}"/>
      </w:docPartPr>
      <w:docPartBody>
        <w:p w:rsidR="0033577F" w:rsidRDefault="00013EB1">
          <w:pPr>
            <w:pStyle w:val="4FCD94BAEBA743638FB233DA9E1CA8F5"/>
          </w:pPr>
          <w:r w:rsidRPr="00803BCD">
            <w:rPr>
              <w:rStyle w:val="Platzhaltertext"/>
              <w:vanish/>
            </w:rPr>
            <w:t>Klicken Sie hier, um Text einzugeben.</w:t>
          </w:r>
        </w:p>
      </w:docPartBody>
    </w:docPart>
    <w:docPart>
      <w:docPartPr>
        <w:name w:val="82C9747E1DE24422AA5A5D32507E379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C43CAA8-947A-4B03-BCF1-7787190E8E4E}"/>
      </w:docPartPr>
      <w:docPartBody>
        <w:p w:rsidR="0033577F" w:rsidRDefault="00013EB1">
          <w:pPr>
            <w:pStyle w:val="82C9747E1DE24422AA5A5D32507E3792"/>
          </w:pPr>
          <w:r w:rsidRPr="00803BCD">
            <w:rPr>
              <w:rStyle w:val="Platzhaltertext"/>
              <w:vanish/>
            </w:rPr>
            <w:t>Klicken Sie hier, um Text einzugeben.</w:t>
          </w:r>
        </w:p>
      </w:docPartBody>
    </w:docPart>
    <w:docPart>
      <w:docPartPr>
        <w:name w:val="1CA890289BFC464E857D1E9ADCAAA21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CB2CAF0-2996-4839-A449-C0DF5AD2BFF3}"/>
      </w:docPartPr>
      <w:docPartBody>
        <w:p w:rsidR="0033577F" w:rsidRDefault="00013EB1">
          <w:pPr>
            <w:pStyle w:val="1CA890289BFC464E857D1E9ADCAAA21E"/>
          </w:pPr>
          <w:r w:rsidRPr="00803BCD">
            <w:rPr>
              <w:rStyle w:val="Platzhaltertext"/>
              <w:vanish/>
            </w:rPr>
            <w:t>Klicken Sie hier, um Text einzugeben.</w:t>
          </w:r>
        </w:p>
      </w:docPartBody>
    </w:docPart>
    <w:docPart>
      <w:docPartPr>
        <w:name w:val="8657AD79EF564A929069FEE2D20583C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F63178C6-3D5C-4E99-BB72-AE1C737C91F6}"/>
      </w:docPartPr>
      <w:docPartBody>
        <w:p w:rsidR="0033577F" w:rsidRDefault="00013EB1">
          <w:pPr>
            <w:pStyle w:val="8657AD79EF564A929069FEE2D20583C8"/>
          </w:pPr>
          <w:r w:rsidRPr="00803BCD">
            <w:rPr>
              <w:rStyle w:val="Platzhaltertext"/>
              <w:vanish/>
            </w:rPr>
            <w:t>Klicken Sie hier, um Text einzugeben.</w:t>
          </w:r>
        </w:p>
      </w:docPartBody>
    </w:docPart>
    <w:docPart>
      <w:docPartPr>
        <w:name w:val="38CC0B96578446C09570B8FBF049E87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076E384-2D86-468E-B89C-0B5269101CA8}"/>
      </w:docPartPr>
      <w:docPartBody>
        <w:p w:rsidR="0033577F" w:rsidRDefault="00013EB1">
          <w:pPr>
            <w:pStyle w:val="38CC0B96578446C09570B8FBF049E872"/>
          </w:pPr>
          <w:r w:rsidRPr="00803BCD">
            <w:rPr>
              <w:rStyle w:val="Platzhaltertext"/>
              <w:vanish/>
            </w:rPr>
            <w:t>Klicken Sie hier, um Text einzugeben.</w:t>
          </w:r>
        </w:p>
      </w:docPartBody>
    </w:docPart>
    <w:docPart>
      <w:docPartPr>
        <w:name w:val="D87DE5DC8B71402F9B4F3B43529F23B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795BA13D-1BCB-40C9-8E1F-16F908F7BEE4}"/>
      </w:docPartPr>
      <w:docPartBody>
        <w:p w:rsidR="0033577F" w:rsidRDefault="00013EB1">
          <w:pPr>
            <w:pStyle w:val="D87DE5DC8B71402F9B4F3B43529F23BC"/>
          </w:pPr>
          <w:r w:rsidRPr="00803BCD">
            <w:rPr>
              <w:rStyle w:val="Platzhaltertext"/>
              <w:vanish/>
            </w:rPr>
            <w:t>Klicken Sie hier, um Text einzugeben.</w:t>
          </w:r>
        </w:p>
      </w:docPartBody>
    </w:docPart>
    <w:docPart>
      <w:docPartPr>
        <w:name w:val="8BC3480CB3CE4682A0627E5DEA17439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1F37F1A-C604-4505-A96C-27FE5610F7DA}"/>
      </w:docPartPr>
      <w:docPartBody>
        <w:p w:rsidR="0033577F" w:rsidRDefault="00013EB1">
          <w:pPr>
            <w:pStyle w:val="8BC3480CB3CE4682A0627E5DEA174392"/>
          </w:pPr>
          <w:r w:rsidRPr="00803BCD">
            <w:rPr>
              <w:rStyle w:val="Platzhaltertext"/>
              <w:vanish/>
            </w:rPr>
            <w:t>Klicken Sie hier, um Text einzugeben.</w:t>
          </w:r>
        </w:p>
      </w:docPartBody>
    </w:docPart>
    <w:docPart>
      <w:docPartPr>
        <w:name w:val="550F1DE2F14547918AF473A5668C16A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6E175AB-6B72-4620-B1B5-6134B71865E5}"/>
      </w:docPartPr>
      <w:docPartBody>
        <w:p w:rsidR="0033577F" w:rsidRDefault="00013EB1">
          <w:pPr>
            <w:pStyle w:val="550F1DE2F14547918AF473A5668C16A9"/>
          </w:pPr>
          <w:r w:rsidRPr="00803BCD">
            <w:rPr>
              <w:rStyle w:val="Platzhaltertext"/>
              <w:vanish/>
            </w:rPr>
            <w:t>Klicken Sie hier, um Text einzugeben.</w:t>
          </w:r>
        </w:p>
      </w:docPartBody>
    </w:docPart>
    <w:docPart>
      <w:docPartPr>
        <w:name w:val="BE98C3D648A24449B0B7332D3EE5B25B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CAB33CB-77F0-4CD6-880F-F482795D41CC}"/>
      </w:docPartPr>
      <w:docPartBody>
        <w:p w:rsidR="0033577F" w:rsidRDefault="00013EB1">
          <w:pPr>
            <w:pStyle w:val="BE98C3D648A24449B0B7332D3EE5B25B"/>
          </w:pPr>
          <w:r w:rsidRPr="00803BCD">
            <w:rPr>
              <w:rStyle w:val="Platzhaltertext"/>
              <w:vanish/>
            </w:rPr>
            <w:t>Klicken Sie hier, um Text einzugeben.</w:t>
          </w:r>
        </w:p>
      </w:docPartBody>
    </w:docPart>
    <w:docPart>
      <w:docPartPr>
        <w:name w:val="A4E84AB55EF44AA089AA475B12547E6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94726F76-969F-4CF9-A94F-570411CAB2CF}"/>
      </w:docPartPr>
      <w:docPartBody>
        <w:p w:rsidR="0033577F" w:rsidRDefault="00013EB1">
          <w:pPr>
            <w:pStyle w:val="A4E84AB55EF44AA089AA475B12547E6E"/>
          </w:pPr>
          <w:r w:rsidRPr="00803BCD">
            <w:rPr>
              <w:rStyle w:val="Platzhaltertext"/>
              <w:vanish/>
            </w:rPr>
            <w:t>Klicken Sie hier, um Text einzugeben.</w:t>
          </w:r>
        </w:p>
      </w:docPartBody>
    </w:docPart>
    <w:docPart>
      <w:docPartPr>
        <w:name w:val="082CE54E2E0D4167830D5C25F66DC88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ABF4E23-92D4-4728-94F4-B83929DA7624}"/>
      </w:docPartPr>
      <w:docPartBody>
        <w:p w:rsidR="0033577F" w:rsidRDefault="00013EB1">
          <w:pPr>
            <w:pStyle w:val="082CE54E2E0D4167830D5C25F66DC882"/>
          </w:pPr>
          <w:r w:rsidRPr="00803BCD">
            <w:rPr>
              <w:rStyle w:val="Platzhaltertext"/>
              <w:vanish/>
            </w:rPr>
            <w:t>Klicken Sie hier, um Text einzugeben.</w:t>
          </w:r>
        </w:p>
      </w:docPartBody>
    </w:docPart>
    <w:docPart>
      <w:docPartPr>
        <w:name w:val="B63D90674BE64E6F8EB5DDF73BB10D7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377D650-F702-4736-B4DB-CC42AB8DECD0}"/>
      </w:docPartPr>
      <w:docPartBody>
        <w:p w:rsidR="0033577F" w:rsidRDefault="00013EB1">
          <w:pPr>
            <w:pStyle w:val="B63D90674BE64E6F8EB5DDF73BB10D78"/>
          </w:pPr>
          <w:r w:rsidRPr="00803BCD">
            <w:rPr>
              <w:rStyle w:val="Platzhaltertext"/>
              <w:vanish/>
            </w:rPr>
            <w:t>Klicken Sie hier, um Text einzugeben.</w:t>
          </w:r>
        </w:p>
      </w:docPartBody>
    </w:docPart>
    <w:docPart>
      <w:docPartPr>
        <w:name w:val="C6398F43BEA0455394A35F92775EB2BA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A2CDCB3A-9228-4A81-8D2D-A4D8799173A8}"/>
      </w:docPartPr>
      <w:docPartBody>
        <w:p w:rsidR="0033577F" w:rsidRDefault="00013EB1">
          <w:pPr>
            <w:pStyle w:val="C6398F43BEA0455394A35F92775EB2BA"/>
          </w:pPr>
          <w:r w:rsidRPr="00803BCD">
            <w:rPr>
              <w:rStyle w:val="Platzhaltertext"/>
              <w:vanish/>
            </w:rPr>
            <w:t>Klicken Sie hier, um Text einzugeben.</w:t>
          </w:r>
        </w:p>
      </w:docPartBody>
    </w:docPart>
    <w:docPart>
      <w:docPartPr>
        <w:name w:val="0C928824875E404899B10020940FAC34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83356D7-1198-4B00-A2B8-EC0BCA825447}"/>
      </w:docPartPr>
      <w:docPartBody>
        <w:p w:rsidR="0033577F" w:rsidRDefault="00013EB1">
          <w:pPr>
            <w:pStyle w:val="0C928824875E404899B10020940FAC34"/>
          </w:pPr>
          <w:r w:rsidRPr="00C93973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D39EF0844BDB466A974CD180E688E02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9EC6F400-D0FB-4B59-9C04-A284985FA47B}"/>
      </w:docPartPr>
      <w:docPartBody>
        <w:p w:rsidR="0033577F" w:rsidRDefault="00013EB1">
          <w:pPr>
            <w:pStyle w:val="D39EF0844BDB466A974CD180E688E022"/>
          </w:pPr>
          <w:r w:rsidRPr="00C93973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23CEE3F2D59F493483820F2DD405B7B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7DBB93B-88C8-4CF2-A37B-099ED750B800}"/>
      </w:docPartPr>
      <w:docPartBody>
        <w:p w:rsidR="0033577F" w:rsidRDefault="00013EB1">
          <w:pPr>
            <w:pStyle w:val="23CEE3F2D59F493483820F2DD405B7B0"/>
          </w:pPr>
          <w:r w:rsidRPr="00803BCD">
            <w:rPr>
              <w:rStyle w:val="Platzhaltertext"/>
              <w:vanish/>
            </w:rPr>
            <w:t>Klicken Sie hier, um Text einzugeben.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Expletus Sans">
    <w:panose1 w:val="02000603000000020004"/>
    <w:charset w:val="00"/>
    <w:family w:val="auto"/>
    <w:pitch w:val="variable"/>
    <w:sig w:usb0="800000AF" w:usb1="0000000A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ource Sans Pro">
    <w:altName w:val="Cambria Math"/>
    <w:charset w:val="00"/>
    <w:family w:val="swiss"/>
    <w:pitch w:val="variable"/>
    <w:sig w:usb0="00000001" w:usb1="00000001" w:usb2="00000000" w:usb3="00000000" w:csb0="00000193" w:csb1="00000000"/>
  </w:font>
  <w:font w:name="MS Shell Dlg 2">
    <w:altName w:val="Arial Unicode MS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3EB1"/>
    <w:rsid w:val="00013EB1"/>
    <w:rsid w:val="0033577F"/>
    <w:rsid w:val="0034487E"/>
    <w:rsid w:val="00561F19"/>
    <w:rsid w:val="00AF1E79"/>
    <w:rsid w:val="00B14A6E"/>
    <w:rsid w:val="00E511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uiPriority w:val="99"/>
    <w:semiHidden/>
    <w:rPr>
      <w:color w:val="808080"/>
    </w:rPr>
  </w:style>
  <w:style w:type="paragraph" w:customStyle="1" w:styleId="4FCD94BAEBA743638FB233DA9E1CA8F5">
    <w:name w:val="4FCD94BAEBA743638FB233DA9E1CA8F5"/>
  </w:style>
  <w:style w:type="paragraph" w:customStyle="1" w:styleId="82C9747E1DE24422AA5A5D32507E3792">
    <w:name w:val="82C9747E1DE24422AA5A5D32507E3792"/>
  </w:style>
  <w:style w:type="paragraph" w:customStyle="1" w:styleId="1CA890289BFC464E857D1E9ADCAAA21E">
    <w:name w:val="1CA890289BFC464E857D1E9ADCAAA21E"/>
  </w:style>
  <w:style w:type="paragraph" w:customStyle="1" w:styleId="8657AD79EF564A929069FEE2D20583C8">
    <w:name w:val="8657AD79EF564A929069FEE2D20583C8"/>
  </w:style>
  <w:style w:type="paragraph" w:customStyle="1" w:styleId="38CC0B96578446C09570B8FBF049E872">
    <w:name w:val="38CC0B96578446C09570B8FBF049E872"/>
  </w:style>
  <w:style w:type="paragraph" w:customStyle="1" w:styleId="D87DE5DC8B71402F9B4F3B43529F23BC">
    <w:name w:val="D87DE5DC8B71402F9B4F3B43529F23BC"/>
  </w:style>
  <w:style w:type="paragraph" w:customStyle="1" w:styleId="8BC3480CB3CE4682A0627E5DEA174392">
    <w:name w:val="8BC3480CB3CE4682A0627E5DEA174392"/>
  </w:style>
  <w:style w:type="paragraph" w:customStyle="1" w:styleId="550F1DE2F14547918AF473A5668C16A9">
    <w:name w:val="550F1DE2F14547918AF473A5668C16A9"/>
  </w:style>
  <w:style w:type="paragraph" w:customStyle="1" w:styleId="BE98C3D648A24449B0B7332D3EE5B25B">
    <w:name w:val="BE98C3D648A24449B0B7332D3EE5B25B"/>
  </w:style>
  <w:style w:type="paragraph" w:customStyle="1" w:styleId="A4E84AB55EF44AA089AA475B12547E6E">
    <w:name w:val="A4E84AB55EF44AA089AA475B12547E6E"/>
  </w:style>
  <w:style w:type="paragraph" w:customStyle="1" w:styleId="082CE54E2E0D4167830D5C25F66DC882">
    <w:name w:val="082CE54E2E0D4167830D5C25F66DC882"/>
  </w:style>
  <w:style w:type="paragraph" w:customStyle="1" w:styleId="B63D90674BE64E6F8EB5DDF73BB10D78">
    <w:name w:val="B63D90674BE64E6F8EB5DDF73BB10D78"/>
  </w:style>
  <w:style w:type="paragraph" w:customStyle="1" w:styleId="C6398F43BEA0455394A35F92775EB2BA">
    <w:name w:val="C6398F43BEA0455394A35F92775EB2BA"/>
  </w:style>
  <w:style w:type="paragraph" w:customStyle="1" w:styleId="0C928824875E404899B10020940FAC34">
    <w:name w:val="0C928824875E404899B10020940FAC34"/>
  </w:style>
  <w:style w:type="paragraph" w:customStyle="1" w:styleId="D39EF0844BDB466A974CD180E688E022">
    <w:name w:val="D39EF0844BDB466A974CD180E688E022"/>
  </w:style>
  <w:style w:type="paragraph" w:customStyle="1" w:styleId="23CEE3F2D59F493483820F2DD405B7B0">
    <w:name w:val="23CEE3F2D59F493483820F2DD405B7B0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E3F38A-4E99-48E3-B61D-D61B8B930A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Kopfbogen_digital neu.dotx</Template>
  <TotalTime>0</TotalTime>
  <Pages>1</Pages>
  <Words>213</Words>
  <Characters>1349</Characters>
  <Application>Microsoft Office Word</Application>
  <DocSecurity>0</DocSecurity>
  <Lines>11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Gemeinde Alpen</Company>
  <LinksUpToDate>false</LinksUpToDate>
  <CharactersWithSpaces>1559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Marco Schinköthe</dc:creator>
  <cp:lastModifiedBy>Alex Braun</cp:lastModifiedBy>
  <cp:revision>7</cp:revision>
  <cp:lastPrinted>2024-01-09T10:39:00Z</cp:lastPrinted>
  <dcterms:created xsi:type="dcterms:W3CDTF">2024-01-09T10:38:00Z</dcterms:created>
  <dcterms:modified xsi:type="dcterms:W3CDTF">2024-01-11T14:44:00Z</dcterms:modified>
</cp:coreProperties>
</file>